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DC" w:rsidRDefault="0013159D">
      <w:pPr>
        <w:jc w:val="center"/>
        <w:rPr>
          <w:rFonts w:ascii="黑体" w:eastAsia="黑体" w:hAnsi="黑体" w:cs="黑体"/>
        </w:rPr>
      </w:pPr>
      <w:r w:rsidRPr="0013159D">
        <w:rPr>
          <w:rFonts w:ascii="黑体" w:eastAsia="黑体" w:hAnsi="黑体" w:cs="黑体"/>
          <w:noProof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-285750</wp:posOffset>
            </wp:positionV>
            <wp:extent cx="6346190" cy="7011468"/>
            <wp:effectExtent l="0" t="0" r="0" b="0"/>
            <wp:wrapNone/>
            <wp:docPr id="12" name="图片 12" descr="C:\Users\YSS\Desktop\柏林自由 再加工 材料包\柏林自由 再加工 材料包\官网图片整理\philologische_bibliothek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S\Desktop\柏林自由 再加工 材料包\柏林自由 再加工 材料包\官网图片整理\philologische_bibliothek_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80" t="5727" r="24298" b="9713"/>
                    <a:stretch/>
                  </pic:blipFill>
                  <pic:spPr bwMode="auto">
                    <a:xfrm>
                      <a:off x="0" y="0"/>
                      <a:ext cx="6348964" cy="70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12C" w:rsidRPr="000C012C">
        <w:rPr>
          <w:rFonts w:ascii="黑体" w:eastAsia="黑体" w:hAnsi="黑体" w:cs="黑体"/>
          <w:noProof/>
          <w:color w:val="003366"/>
          <w:sz w:val="20"/>
          <w:szCs w:val="20"/>
        </w:rPr>
        <w:pict>
          <v:group id="组合 56" o:spid="_x0000_s1026" style="position:absolute;left:0;text-align:left;margin-left:-17.45pt;margin-top:-47.3pt;width:189pt;height:157.2pt;flip:x y;z-index:251521024;mso-position-horizontal-relative:text;mso-position-vertical-relative:text;mso-width-relative:margin;mso-height-relative:margin" coordsize="18097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">
            <v:rect id="矩形 57" o:spid="_x0000_s1027" style="position:absolute;left:14878;width:1715;height:150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XcwwAAANsAAAAPAAAAZHJzL2Rvd25yZXYueG1sRI9BawIx&#10;FITvgv8hvEJvmm2h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BVc13MMAAADbAAAADwAA&#10;AAAAAAAAAAAAAAAHAgAAZHJzL2Rvd25yZXYueG1sUEsFBgAAAAADAAMAtwAAAPcCAAAAAA==&#10;" filled="f" stroked="f" strokeweight="1pt"/>
            <v:rect id="矩形 58" o:spid="_x0000_s1028" style="position:absolute;left:8191;top:3548;width:1715;height:18097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" filled="f" stroked="f" strokeweight="1pt"/>
          </v:group>
        </w:pict>
      </w: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0C012C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1111" type="#_x0000_t202" style="position:absolute;left:0;text-align:left;margin-left:132.55pt;margin-top:4.05pt;width:366.4pt;height:122.05pt;z-index:25153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" fillcolor="#1f3763 [1608]" stroked="f">
            <v:fill opacity="45746f"/>
            <v:textbox>
              <w:txbxContent>
                <w:p w:rsidR="005A252C" w:rsidRDefault="005A252C" w:rsidP="0013159D">
                  <w:pPr>
                    <w:snapToGrid w:val="0"/>
                    <w:jc w:val="right"/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</w:pP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AS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 xml:space="preserve">timulating and </w:t>
                  </w: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R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ewarding</w:t>
                  </w:r>
                </w:p>
                <w:p w:rsidR="005A252C" w:rsidRPr="005A252C" w:rsidRDefault="005A252C" w:rsidP="0013159D">
                  <w:pPr>
                    <w:snapToGrid w:val="0"/>
                    <w:jc w:val="right"/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</w:pP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E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xperience</w:t>
                  </w:r>
                </w:p>
                <w:p w:rsidR="004D78CF" w:rsidRPr="005A252C" w:rsidRDefault="005A252C" w:rsidP="0013159D">
                  <w:pPr>
                    <w:snapToGrid w:val="0"/>
                    <w:jc w:val="right"/>
                    <w:rPr>
                      <w:rFonts w:ascii="Calibri" w:eastAsia="黑体" w:hAnsi="Calibri"/>
                      <w:bCs/>
                      <w:sz w:val="44"/>
                      <w:szCs w:val="44"/>
                    </w:rPr>
                  </w:pP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A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 xml:space="preserve">cademically, </w:t>
                  </w: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C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 xml:space="preserve">ulturally, </w:t>
                  </w:r>
                  <w:r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P</w:t>
                  </w:r>
                  <w:r w:rsidR="0013159D" w:rsidRPr="005A252C">
                    <w:rPr>
                      <w:rFonts w:ascii="Calibri" w:eastAsia="黑体" w:hAnsi="Calibri" w:cs="黑体"/>
                      <w:bCs/>
                      <w:sz w:val="44"/>
                      <w:szCs w:val="44"/>
                    </w:rPr>
                    <w:t>ersonally</w:t>
                  </w:r>
                </w:p>
              </w:txbxContent>
            </v:textbox>
          </v:shape>
        </w:pict>
      </w:r>
    </w:p>
    <w:p w:rsidR="00DA4FA4" w:rsidRDefault="000C012C">
      <w:pPr>
        <w:jc w:val="center"/>
        <w:rPr>
          <w:rFonts w:ascii="黑体" w:eastAsia="黑体" w:hAnsi="黑体" w:cs="黑体"/>
        </w:rPr>
      </w:pPr>
      <w:r w:rsidRPr="000C012C">
        <w:rPr>
          <w:rFonts w:ascii="黑体" w:eastAsia="黑体" w:hAnsi="黑体" w:cs="黑体"/>
          <w:noProof/>
          <w:color w:val="003366"/>
          <w:sz w:val="20"/>
          <w:szCs w:val="20"/>
        </w:rPr>
        <w:pict>
          <v:group id="组合 59" o:spid="_x0000_s1108" style="position:absolute;left:0;text-align:left;margin-left:359.5pt;margin-top:1.5pt;width:169.3pt;height:140.8pt;z-index:251547648;mso-width-relative:margin;mso-height-relative:margin" coordsize="18097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">
            <v:rect id="矩形 60" o:spid="_x0000_s1110" style="position:absolute;left:14878;width:1715;height:150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/>
            <v:rect id="矩形 61" o:spid="_x0000_s1109" style="position:absolute;left:8191;top:3548;width:1715;height:18097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" filled="f" stroked="f" strokeweight="1pt"/>
          </v:group>
        </w:pict>
      </w: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DA4FA4" w:rsidRDefault="00DA4FA4">
      <w:pPr>
        <w:jc w:val="center"/>
        <w:rPr>
          <w:rFonts w:ascii="黑体" w:eastAsia="黑体" w:hAnsi="黑体" w:cs="黑体"/>
        </w:rPr>
      </w:pPr>
    </w:p>
    <w:p w:rsidR="002A75DC" w:rsidRDefault="000C012C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pict>
          <v:rect id="矩形 63" o:spid="_x0000_s1107" style="position:absolute;left:0;text-align:left;margin-left:7.1pt;margin-top:11.55pt;width:499.75pt;height:172.55pt;z-index:-25140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" fillcolor="#1f3763 [1608]" stroked="f" strokeweight="1pt"/>
        </w:pict>
      </w:r>
    </w:p>
    <w:p w:rsidR="002A75DC" w:rsidRDefault="002A75DC">
      <w:pPr>
        <w:jc w:val="center"/>
        <w:rPr>
          <w:rFonts w:ascii="黑体" w:eastAsia="黑体" w:hAnsi="黑体" w:cs="黑体"/>
        </w:rPr>
      </w:pPr>
    </w:p>
    <w:p w:rsidR="001A0166" w:rsidRDefault="001A0166" w:rsidP="0034656A">
      <w:pPr>
        <w:rPr>
          <w:rFonts w:ascii="黑体" w:eastAsia="黑体" w:hAnsi="黑体" w:cs="黑体"/>
        </w:rPr>
      </w:pPr>
    </w:p>
    <w:p w:rsidR="00CA2E24" w:rsidRDefault="00CA2E24" w:rsidP="005664A4">
      <w:pPr>
        <w:snapToGrid w:val="0"/>
        <w:jc w:val="center"/>
        <w:rPr>
          <w:rFonts w:ascii="Calibri" w:eastAsia="黑体" w:hAnsi="Calibri" w:cs="黑体"/>
          <w:bCs/>
          <w:color w:val="FFFFFF" w:themeColor="background1"/>
          <w:sz w:val="44"/>
          <w:szCs w:val="44"/>
        </w:rPr>
      </w:pPr>
      <w:r w:rsidRPr="00CA2E24">
        <w:rPr>
          <w:rFonts w:ascii="Calibri" w:eastAsia="黑体" w:hAnsi="Calibri" w:cs="黑体" w:hint="eastAsia"/>
          <w:bCs/>
          <w:color w:val="FFFFFF" w:themeColor="background1"/>
          <w:sz w:val="44"/>
          <w:szCs w:val="44"/>
        </w:rPr>
        <w:t>柏林自由大学夏季人文研修课程</w:t>
      </w:r>
    </w:p>
    <w:p w:rsidR="001A0166" w:rsidRPr="001A0166" w:rsidRDefault="0013159D" w:rsidP="005664A4">
      <w:pPr>
        <w:snapToGrid w:val="0"/>
        <w:jc w:val="center"/>
        <w:rPr>
          <w:rFonts w:ascii="Calibri" w:eastAsia="黑体" w:hAnsi="Calibri"/>
          <w:bCs/>
          <w:color w:val="FFFFFF" w:themeColor="background1"/>
          <w:sz w:val="44"/>
          <w:szCs w:val="44"/>
        </w:rPr>
      </w:pPr>
      <w:r w:rsidRPr="0013159D">
        <w:rPr>
          <w:rFonts w:ascii="Calibri" w:eastAsia="黑体" w:hAnsi="Calibri"/>
          <w:bCs/>
          <w:color w:val="FFFFFF" w:themeColor="background1"/>
          <w:sz w:val="44"/>
          <w:szCs w:val="44"/>
        </w:rPr>
        <w:t>Freie Universität Berlin Summer Courses</w:t>
      </w:r>
    </w:p>
    <w:p w:rsidR="001A0166" w:rsidRDefault="001A0166">
      <w:pPr>
        <w:adjustRightInd w:val="0"/>
        <w:snapToGrid w:val="0"/>
        <w:jc w:val="center"/>
        <w:rPr>
          <w:rFonts w:ascii="黑体" w:eastAsia="黑体" w:hAnsi="黑体" w:cs="黑体"/>
          <w:color w:val="003366"/>
          <w:sz w:val="20"/>
          <w:szCs w:val="20"/>
        </w:rPr>
      </w:pPr>
    </w:p>
    <w:p w:rsidR="001A0166" w:rsidRDefault="001A0166" w:rsidP="001A0166">
      <w:pPr>
        <w:adjustRightInd w:val="0"/>
        <w:snapToGrid w:val="0"/>
        <w:jc w:val="center"/>
        <w:rPr>
          <w:rFonts w:ascii="Calibri" w:eastAsia="黑体" w:hAnsi="Calibri" w:cs="黑体"/>
          <w:bCs/>
          <w:color w:val="FFFFFF" w:themeColor="background1"/>
          <w:sz w:val="20"/>
          <w:szCs w:val="20"/>
        </w:rPr>
      </w:pPr>
    </w:p>
    <w:p w:rsidR="00BD6DBA" w:rsidRDefault="00BD6DBA" w:rsidP="001A0166">
      <w:pPr>
        <w:adjustRightInd w:val="0"/>
        <w:snapToGrid w:val="0"/>
        <w:jc w:val="center"/>
        <w:rPr>
          <w:rFonts w:ascii="Calibri" w:eastAsia="黑体" w:hAnsi="Calibri" w:cs="黑体"/>
          <w:bCs/>
          <w:color w:val="FFFFFF" w:themeColor="background1"/>
          <w:sz w:val="20"/>
          <w:szCs w:val="20"/>
        </w:rPr>
      </w:pPr>
    </w:p>
    <w:p w:rsidR="001A0166" w:rsidRDefault="001A0166" w:rsidP="002347D3">
      <w:pPr>
        <w:adjustRightInd w:val="0"/>
        <w:snapToGrid w:val="0"/>
        <w:rPr>
          <w:rFonts w:ascii="Calibri" w:eastAsia="黑体" w:hAnsi="Calibri" w:cs="黑体"/>
          <w:bCs/>
          <w:color w:val="FFFFFF" w:themeColor="background1"/>
          <w:sz w:val="20"/>
          <w:szCs w:val="20"/>
        </w:rPr>
      </w:pPr>
    </w:p>
    <w:p w:rsidR="001A0166" w:rsidRDefault="001A0166" w:rsidP="00BD6DBA">
      <w:pPr>
        <w:adjustRightInd w:val="0"/>
        <w:snapToGrid w:val="0"/>
        <w:jc w:val="center"/>
        <w:rPr>
          <w:rFonts w:ascii="Calibri" w:eastAsia="黑体" w:hAnsi="Calibri" w:cs="黑体"/>
          <w:bCs/>
          <w:color w:val="FFFFFF" w:themeColor="background1"/>
          <w:sz w:val="20"/>
          <w:szCs w:val="20"/>
        </w:rPr>
      </w:pPr>
    </w:p>
    <w:p w:rsidR="001A0166" w:rsidRDefault="001A0166" w:rsidP="001A0166">
      <w:pPr>
        <w:jc w:val="left"/>
        <w:rPr>
          <w:rFonts w:ascii="黑体" w:eastAsia="黑体" w:hAnsi="黑体" w:cs="黑体"/>
        </w:rPr>
      </w:pPr>
    </w:p>
    <w:p w:rsidR="00056466" w:rsidRDefault="00056466" w:rsidP="001A0166">
      <w:pPr>
        <w:jc w:val="left"/>
        <w:rPr>
          <w:rFonts w:ascii="黑体" w:eastAsia="黑体" w:hAnsi="黑体" w:cs="黑体"/>
        </w:rPr>
        <w:sectPr w:rsidR="00056466" w:rsidSect="00BD6DBA">
          <w:pgSz w:w="11906" w:h="16838"/>
          <w:pgMar w:top="1440" w:right="851" w:bottom="1440" w:left="851" w:header="851" w:footer="850" w:gutter="0"/>
          <w:pgBorders w:offsetFrom="page">
            <w:top w:val="thinThickMediumGap" w:sz="24" w:space="24" w:color="auto"/>
            <w:left w:val="thinThick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425"/>
          <w:docGrid w:type="linesAndChars" w:linePitch="312"/>
        </w:sectPr>
      </w:pPr>
    </w:p>
    <w:p w:rsidR="002A75DC" w:rsidRDefault="000C012C" w:rsidP="00056466">
      <w:pPr>
        <w:snapToGrid w:val="0"/>
        <w:spacing w:line="360" w:lineRule="auto"/>
        <w:rPr>
          <w:rFonts w:ascii="黑体" w:eastAsia="黑体" w:hAnsi="黑体" w:cs="黑体"/>
        </w:rPr>
      </w:pPr>
      <w:r w:rsidRPr="000C012C">
        <w:rPr>
          <w:noProof/>
        </w:rPr>
        <w:lastRenderedPageBreak/>
        <w:pict>
          <v:rect id="矩形 84" o:spid="_x0000_s1106" style="position:absolute;left:0;text-align:left;margin-left:377.5pt;margin-top:-47.7pt;width:140.4pt;height:458.65pt;z-index:-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" fillcolor="#1f3763 [1608]" stroked="f" strokeweight="1pt"/>
        </w:pict>
      </w:r>
      <w:r w:rsidRPr="000C012C">
        <w:rPr>
          <w:noProof/>
        </w:rPr>
        <w:pict>
          <v:rect id="矩形 83" o:spid="_x0000_s1105" style="position:absolute;left:0;text-align:left;margin-left:250.05pt;margin-top:-296.8pt;width:11.85pt;height:546.85pt;rotation:-90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" fillcolor="green" stroked="f" strokeweight="1pt"/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54" o:spid="_x0000_s1103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">
            <v:shape id="_x0000_s1104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" fillcolor="green" stroked="f" strokeweight=".5pt">
              <v:textbox>
                <w:txbxContent>
                  <w:p w:rsidR="004D78CF" w:rsidRDefault="004D78CF" w:rsidP="00056466">
                    <w:pPr>
                      <w:snapToGrid w:val="0"/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41" o:spid="_x0000_s1029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" fillcolor="#1f3763 [1608]" stroked="f" strokeweight="1.5pt">
              <v:textbox>
                <w:txbxContent>
                  <w:p w:rsidR="004D78CF" w:rsidRDefault="004D78CF" w:rsidP="00056466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学校简介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75DC" w:rsidRDefault="000C012C" w:rsidP="00056466">
      <w:pPr>
        <w:snapToGrid w:val="0"/>
        <w:spacing w:line="360" w:lineRule="auto"/>
        <w:rPr>
          <w:rFonts w:ascii="黑体" w:eastAsia="黑体" w:hAnsi="黑体" w:cs="黑体"/>
        </w:rPr>
      </w:pPr>
      <w:r w:rsidRPr="000C012C">
        <w:rPr>
          <w:rFonts w:ascii="黑体" w:eastAsia="黑体" w:hAnsi="黑体" w:cs="黑体"/>
          <w:noProof/>
          <w:color w:val="003366"/>
          <w:sz w:val="20"/>
          <w:szCs w:val="20"/>
        </w:rPr>
        <w:pict>
          <v:group id="组合 72" o:spid="_x0000_s1100" style="position:absolute;left:0;text-align:left;margin-left:231.05pt;margin-top:104.35pt;width:189pt;height:66.65pt;flip:x y;z-index:251602944;mso-width-relative:margin;mso-height-relative:margin" coordorigin="1,9298" coordsize="18097,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">
            <v:rect id="矩形 73" o:spid="_x0000_s1102" style="position:absolute;left:15251;top:9298;width:861;height:57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+/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jDW5f0g+Q838AAAD//wMAUEsBAi0AFAAGAAgAAAAhANvh9svuAAAAhQEAABMAAAAAAAAAAAAA&#10;AAAAAAAAAFtDb250ZW50X1R5cGVzXS54bWxQSwECLQAUAAYACAAAACEAWvQsW78AAAAVAQAACwAA&#10;AAAAAAAAAAAAAAAfAQAAX3JlbHMvLnJlbHNQSwECLQAUAAYACAAAACEAMdlvv8MAAADbAAAADwAA&#10;AAAAAAAAAAAAAAAHAgAAZHJzL2Rvd25yZXYueG1sUEsFBgAAAAADAAMAtwAAAPcCAAAAAA==&#10;" filled="f" stroked="f" strokeweight="1pt"/>
            <v:rect id="矩形 74" o:spid="_x0000_s1101" style="position:absolute;left:8561;top:3913;width:978;height:18097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" filled="f" stroked="f" strokeweight="1pt"/>
          </v:group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6" o:spid="_x0000_s1122" type="#_x0000_t202" style="width:508.5pt;height:103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" fillcolor="#1f3763 [1608]" stroked="f" strokeweight=".5pt">
            <v:fill opacity="52428f"/>
            <v:textbox>
              <w:txbxContent>
                <w:p w:rsidR="004D78CF" w:rsidRDefault="005A252C" w:rsidP="00056466">
                  <w:pPr>
                    <w:snapToGrid w:val="0"/>
                    <w:spacing w:line="360" w:lineRule="auto"/>
                    <w:rPr>
                      <w:rFonts w:ascii="Calibri" w:eastAsia="黑体" w:hAnsi="Calibri" w:cs="黑体"/>
                      <w:color w:val="FFFFFF" w:themeColor="background1"/>
                      <w:szCs w:val="21"/>
                    </w:rPr>
                  </w:pP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柏林自由大学（德语：</w:t>
                  </w: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Freie Universität Berlin</w:t>
                  </w: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）创建于</w:t>
                  </w: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1948</w:t>
                  </w: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年，前身为柏林大学，是德国首都柏林最大的综合性公立大学，也是由德国政府评出的九所精英大学之一，</w:t>
                  </w:r>
                  <w:r w:rsidR="009D62CF" w:rsidRPr="009D62CF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该校是德国首批赢得德国精英大学称号的大学，是欧洲大陆乃至世界著名高校之一。</w:t>
                  </w:r>
                  <w:r w:rsidRPr="005A252C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真理，公平，自由是柏林自由大学的校训。</w:t>
                  </w:r>
                </w:p>
                <w:p w:rsidR="009D62CF" w:rsidRPr="00E920A3" w:rsidRDefault="009D62CF" w:rsidP="00056466">
                  <w:pPr>
                    <w:snapToGrid w:val="0"/>
                    <w:spacing w:line="360" w:lineRule="auto"/>
                    <w:rPr>
                      <w:rFonts w:ascii="Calibri" w:eastAsia="黑体" w:hAnsi="Calibri" w:cs="黑体"/>
                      <w:color w:val="FFFFFF" w:themeColor="background1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柏林自由大学</w:t>
                  </w:r>
                  <w:r w:rsidRPr="009D62CF">
                    <w:rPr>
                      <w:rFonts w:ascii="Calibri" w:eastAsia="黑体" w:hAnsi="Calibri" w:cs="黑体" w:hint="eastAsia"/>
                      <w:color w:val="FFFFFF" w:themeColor="background1"/>
                      <w:szCs w:val="21"/>
                    </w:rPr>
                    <w:t>人文研修课程，将为全球在校本科及研究生提供了充实的学术学习内容，丰富的课程将涵盖政治、哲学、历史、建筑、传媒、艺术人文等柏林自由大学的优势专业，以及半密集式德语课程。</w:t>
                  </w:r>
                </w:p>
              </w:txbxContent>
            </v:textbox>
            <w10:wrap type="none"/>
            <w10:anchorlock/>
          </v:shape>
        </w:pict>
      </w:r>
    </w:p>
    <w:p w:rsidR="00056466" w:rsidRPr="000450F3" w:rsidRDefault="009D62CF" w:rsidP="00056466">
      <w:pPr>
        <w:snapToGrid w:val="0"/>
        <w:spacing w:line="360" w:lineRule="auto"/>
        <w:jc w:val="left"/>
        <w:rPr>
          <w:rFonts w:ascii="黑体" w:eastAsia="黑体" w:hAnsi="黑体" w:cs="黑体"/>
          <w:sz w:val="30"/>
          <w:szCs w:val="30"/>
        </w:rPr>
      </w:pPr>
      <w:r w:rsidRPr="009D62CF">
        <w:rPr>
          <w:rFonts w:ascii="黑体" w:eastAsia="黑体" w:hAnsi="黑体" w:cs="黑体"/>
          <w:noProof/>
          <w:sz w:val="30"/>
          <w:szCs w:val="30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3278146</wp:posOffset>
            </wp:positionH>
            <wp:positionV relativeFrom="paragraph">
              <wp:posOffset>225729</wp:posOffset>
            </wp:positionV>
            <wp:extent cx="3176182" cy="2416810"/>
            <wp:effectExtent l="0" t="0" r="5715" b="2540"/>
            <wp:wrapNone/>
            <wp:docPr id="17" name="图片 17" descr="C:\Users\YSS\Desktop\柏林自由 再加工 材料包\柏林自由 再加工 材料包\官网图片整理\leitbegri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S\Desktop\柏林自由 再加工 材料包\柏林自由 再加工 材料包\官网图片整理\leitbegrif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2" r="6252"/>
                    <a:stretch/>
                  </pic:blipFill>
                  <pic:spPr bwMode="auto">
                    <a:xfrm>
                      <a:off x="0" y="0"/>
                      <a:ext cx="3176182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12C" w:rsidRPr="000C012C">
        <w:rPr>
          <w:rFonts w:ascii="黑体" w:eastAsia="黑体" w:hAnsi="黑体" w:cs="黑体"/>
          <w:noProof/>
        </w:rPr>
      </w:r>
      <w:r w:rsidR="000C012C" w:rsidRPr="000C012C">
        <w:rPr>
          <w:rFonts w:ascii="黑体" w:eastAsia="黑体" w:hAnsi="黑体" w:cs="黑体"/>
          <w:noProof/>
        </w:rPr>
        <w:pict>
          <v:group id="组合 19" o:spid="_x0000_s1031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">
            <v:shape id="文本框 20" o:spid="_x0000_s1032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" fillcolor="green" stroked="f" strokeweight=".5pt">
              <v:textbox>
                <w:txbxContent>
                  <w:p w:rsidR="004D78CF" w:rsidRDefault="004D78CF" w:rsidP="000450F3">
                    <w:pPr>
                      <w:snapToGrid w:val="0"/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21" o:spid="_x0000_s1033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" fillcolor="#1f3763 [1608]" stroked="f" strokeweight="1.5pt">
              <v:textbox>
                <w:txbxContent>
                  <w:p w:rsidR="004D78CF" w:rsidRDefault="004D78CF" w:rsidP="000450F3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项目特色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75DC" w:rsidRDefault="000C012C" w:rsidP="00056466">
      <w:pPr>
        <w:snapToGrid w:val="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33" o:spid="_x0000_s1121" type="#_x0000_t202" style="width:320.55pt;height:1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" stroked="f" strokeweight=".5pt">
            <v:fill opacity="52428f"/>
            <v:textbox>
              <w:txbxContent>
                <w:p w:rsidR="004D78CF" w:rsidRPr="002649E6" w:rsidRDefault="004D78CF" w:rsidP="002649E6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</w:t>
                  </w:r>
                  <w:r w:rsidR="009D62CF">
                    <w:rPr>
                      <w:rFonts w:ascii="Calibri" w:eastAsia="黑体" w:hAnsi="Calibri" w:cs="黑体" w:hint="eastAsia"/>
                      <w:szCs w:val="21"/>
                    </w:rPr>
                    <w:t>国际课堂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】</w:t>
                  </w:r>
                  <w:r w:rsidR="009D62CF" w:rsidRPr="009D62CF">
                    <w:rPr>
                      <w:rFonts w:ascii="Calibri" w:eastAsia="黑体" w:hAnsi="Calibri" w:cs="黑体" w:hint="eastAsia"/>
                      <w:szCs w:val="21"/>
                    </w:rPr>
                    <w:t>与来自全球的优秀学生同堂，与顶尖教授零距离接触</w:t>
                  </w:r>
                </w:p>
                <w:p w:rsidR="004D78CF" w:rsidRPr="002649E6" w:rsidRDefault="004D78CF" w:rsidP="002649E6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品质学科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】</w:t>
                  </w:r>
                  <w:r w:rsidR="009D62CF" w:rsidRPr="009D62CF">
                    <w:rPr>
                      <w:rFonts w:ascii="Calibri" w:eastAsia="黑体" w:hAnsi="Calibri" w:cs="黑体" w:hint="eastAsia"/>
                      <w:szCs w:val="21"/>
                    </w:rPr>
                    <w:t>精选优势专业课程，理论与实地考察相结合</w:t>
                  </w:r>
                </w:p>
                <w:p w:rsidR="004D78CF" w:rsidRDefault="004D78CF" w:rsidP="002649E6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官方学分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】</w:t>
                  </w:r>
                  <w:r w:rsidR="009D62CF" w:rsidRPr="009D62CF">
                    <w:rPr>
                      <w:rFonts w:ascii="Calibri" w:eastAsia="黑体" w:hAnsi="Calibri" w:cs="黑体" w:hint="eastAsia"/>
                      <w:szCs w:val="21"/>
                    </w:rPr>
                    <w:t>学生可获官方成绩单，</w:t>
                  </w:r>
                  <w:r w:rsidR="009D62CF">
                    <w:rPr>
                      <w:rFonts w:ascii="Calibri" w:eastAsia="黑体" w:hAnsi="Calibri" w:cs="黑体" w:hint="eastAsia"/>
                      <w:szCs w:val="21"/>
                    </w:rPr>
                    <w:t>以及柏林自由大学学分</w:t>
                  </w:r>
                </w:p>
                <w:p w:rsidR="009D62CF" w:rsidRPr="002649E6" w:rsidRDefault="009D62CF" w:rsidP="002649E6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【活动体验】</w:t>
                  </w:r>
                  <w:r w:rsidRPr="009D62CF">
                    <w:rPr>
                      <w:rFonts w:ascii="Calibri" w:eastAsia="黑体" w:hAnsi="Calibri" w:cs="黑体" w:hint="eastAsia"/>
                      <w:szCs w:val="21"/>
                    </w:rPr>
                    <w:t>领略当地风土人情，极大拓宽视野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，感受德国风情</w:t>
                  </w:r>
                </w:p>
                <w:p w:rsidR="004D78CF" w:rsidRPr="002649E6" w:rsidRDefault="004D78CF" w:rsidP="002649E6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【成长收获】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专业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学习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，语言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强化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，视野拓展，人格培养</w:t>
                  </w:r>
                </w:p>
                <w:p w:rsidR="009D62CF" w:rsidRPr="002649E6" w:rsidRDefault="004D78CF" w:rsidP="009D62CF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Calibri" w:eastAsia="黑体" w:hAnsi="Calibri" w:cs="黑体"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szCs w:val="21"/>
                    </w:rPr>
                    <w:t>【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服务保障</w:t>
                  </w:r>
                  <w:r>
                    <w:rPr>
                      <w:rFonts w:ascii="Calibri" w:eastAsia="黑体" w:hAnsi="Calibri" w:cs="黑体" w:hint="eastAsia"/>
                      <w:szCs w:val="21"/>
                    </w:rPr>
                    <w:t>】</w:t>
                  </w:r>
                  <w:r w:rsidRPr="002649E6">
                    <w:rPr>
                      <w:rFonts w:ascii="Calibri" w:eastAsia="黑体" w:hAnsi="Calibri" w:cs="黑体" w:hint="eastAsia"/>
                      <w:szCs w:val="21"/>
                    </w:rPr>
                    <w:t>让留学变简单，让家人更安心</w:t>
                  </w:r>
                </w:p>
              </w:txbxContent>
            </v:textbox>
            <w10:wrap type="none"/>
            <w10:anchorlock/>
          </v:shape>
        </w:pict>
      </w:r>
    </w:p>
    <w:p w:rsidR="00056466" w:rsidRDefault="000C012C">
      <w:pPr>
        <w:widowControl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pict>
          <v:shape id="文本框 11" o:spid="_x0000_s1035" type="#_x0000_t202" style="position:absolute;margin-left:251.1pt;margin-top:55.45pt;width:193.45pt;height:38.8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" fillcolor="green" stroked="f" strokeweight=".5pt">
            <v:fill opacity="52428f"/>
            <v:textbox>
              <w:txbxContent>
                <w:p w:rsidR="004D78CF" w:rsidRPr="0093271F" w:rsidRDefault="004D78CF" w:rsidP="00A90B97">
                  <w:pPr>
                    <w:pStyle w:val="2"/>
                    <w:adjustRightInd w:val="0"/>
                    <w:snapToGrid w:val="0"/>
                    <w:ind w:firstLineChars="0" w:firstLine="0"/>
                    <w:jc w:val="center"/>
                    <w:rPr>
                      <w:rFonts w:ascii="Calibri" w:eastAsia="黑体" w:hAnsi="Calibri" w:cs="黑体"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报名截止日期</w:t>
                  </w:r>
                  <w:r w:rsidR="00A90B97"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：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2</w:t>
                  </w:r>
                  <w:r>
                    <w:rPr>
                      <w:rFonts w:ascii="Calibri" w:eastAsia="黑体" w:hAnsi="Calibri" w:cs="黑体"/>
                      <w:bCs/>
                      <w:color w:val="FFFFFF" w:themeColor="background1"/>
                      <w:sz w:val="24"/>
                    </w:rPr>
                    <w:t>019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年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4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月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3</w:t>
                  </w:r>
                  <w:r>
                    <w:rPr>
                      <w:rFonts w:ascii="Calibri" w:eastAsia="黑体" w:hAnsi="Calibri" w:cs="黑体"/>
                      <w:bCs/>
                      <w:color w:val="FFFFFF" w:themeColor="background1"/>
                      <w:sz w:val="24"/>
                    </w:rPr>
                    <w:t>0</w:t>
                  </w:r>
                  <w:r>
                    <w:rPr>
                      <w:rFonts w:ascii="Calibri" w:eastAsia="黑体" w:hAnsi="Calibri" w:cs="黑体" w:hint="eastAsia"/>
                      <w:bCs/>
                      <w:color w:val="FFFFFF" w:themeColor="background1"/>
                      <w:sz w:val="24"/>
                    </w:rPr>
                    <w:t>日</w:t>
                  </w:r>
                </w:p>
              </w:txbxContent>
            </v:textbox>
          </v:shape>
        </w:pict>
      </w:r>
      <w:r w:rsidRPr="000C012C">
        <w:rPr>
          <w:rFonts w:ascii="黑体" w:eastAsia="黑体" w:hAnsi="黑体" w:cs="黑体"/>
          <w:noProof/>
          <w:color w:val="003366"/>
          <w:sz w:val="20"/>
          <w:szCs w:val="20"/>
        </w:rPr>
        <w:pict>
          <v:group id="组合 75" o:spid="_x0000_s1095" style="position:absolute;margin-left:138.95pt;margin-top:55.7pt;width:390.45pt;height:289pt;z-index:-251674624;mso-width-relative:margin;mso-height-relative:margin" coordorigin="-7287,-1805" coordsize="25372,1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">
            <v:rect id="矩形 76" o:spid="_x0000_s1097" style="position:absolute;left:12521;top:-1805;width:4827;height:166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wn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3Kfx+ST9ALp4AAAD//wMAUEsBAi0AFAAGAAgAAAAhANvh9svuAAAAhQEAABMAAAAAAAAAAAAA&#10;AAAAAAAAAFtDb250ZW50X1R5cGVzXS54bWxQSwECLQAUAAYACAAAACEAWvQsW78AAAAVAQAACwAA&#10;AAAAAAAAAAAAAAAfAQAAX3JlbHMvLnJlbHNQSwECLQAUAAYACAAAACEAIa7MJ8MAAADbAAAADwAA&#10;AAAAAAAAAAAAAAAHAgAAZHJzL2Rvd25yZXYueG1sUEsFBgAAAAADAAMAtwAAAPcCAAAAAA==&#10;" filled="f" stroked="f" strokeweight="1pt"/>
            <v:rect id="矩形 77" o:spid="_x0000_s1096" style="position:absolute;left:4945;top:2286;width:907;height:25371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" filled="f" stroked="f" strokeweight="1pt"/>
          </v:group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68" o:spid="_x0000_s1036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">
            <v:shape id="文本框 69" o:spid="_x0000_s1037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" fillcolor="green" stroked="f" strokeweight=".5pt">
              <v:textbox>
                <w:txbxContent>
                  <w:p w:rsidR="004D78CF" w:rsidRDefault="004D78CF" w:rsidP="00056466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70" o:spid="_x0000_s1038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" fillcolor="#1f3763 [1608]" stroked="f" strokeweight="1.5pt">
              <v:textbox>
                <w:txbxContent>
                  <w:p w:rsidR="004D78CF" w:rsidRDefault="004D78CF" w:rsidP="00056466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学期</w:t>
                    </w:r>
                    <w:r w:rsidR="00A90B97"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安排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56466" w:rsidRDefault="00A90B97">
      <w:pPr>
        <w:widowControl/>
        <w:jc w:val="left"/>
        <w:rPr>
          <w:rFonts w:ascii="黑体" w:eastAsia="黑体" w:hAnsi="黑体" w:cs="黑体"/>
        </w:rPr>
      </w:pPr>
      <w:r w:rsidRPr="00A90B97">
        <w:rPr>
          <w:rFonts w:ascii="黑体" w:eastAsia="黑体" w:hAnsi="黑体" w:cs="黑体"/>
          <w:noProof/>
        </w:rPr>
        <w:drawing>
          <wp:anchor distT="0" distB="0" distL="114300" distR="114300" simplePos="0" relativeHeight="251406335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96358</wp:posOffset>
            </wp:positionV>
            <wp:extent cx="6479540" cy="3409315"/>
            <wp:effectExtent l="0" t="0" r="0" b="635"/>
            <wp:wrapNone/>
            <wp:docPr id="18" name="图片 18" descr="C:\Users\YSS\Desktop\柏林自由 再加工 材料包\柏林自由 再加工 材料包\官网图片整理\luftaufnahme-campus-dah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S\Desktop\柏林自由 再加工 材料包\柏林自由 再加工 材料包\官网图片整理\luftaufnahme-campus-dahl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01"/>
                    <a:stretch/>
                  </pic:blipFill>
                  <pic:spPr bwMode="auto">
                    <a:xfrm>
                      <a:off x="0" y="0"/>
                      <a:ext cx="64795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shape id="文本框 39" o:spid="_x0000_s1120" type="#_x0000_t202" style="width:444.55pt;height:6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" stroked="f" strokeweight=".5pt">
            <v:fill opacity="58853f"/>
            <v:textbox>
              <w:txbxContent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bookmarkStart w:id="0" w:name="OLE_LINK36"/>
                  <w:bookmarkStart w:id="1" w:name="OLE_LINK14"/>
                  <w:bookmarkStart w:id="2" w:name="OLE_LINK15"/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项目时间：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2019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年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7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13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日至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8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10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日（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4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周）</w:t>
                  </w:r>
                </w:p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宿舍入住：柏林当地时间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7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13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日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10:00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至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18:00</w:t>
                  </w:r>
                </w:p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宿舍退房：柏林当地时间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8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10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日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10:00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之后，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8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月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10</w:t>
                  </w:r>
                  <w:r w:rsidRPr="00A90B97">
                    <w:rPr>
                      <w:rFonts w:ascii="Calibri" w:eastAsia="黑体" w:hAnsi="Calibri" w:cs="黑体"/>
                      <w:bCs/>
                      <w:szCs w:val="21"/>
                    </w:rPr>
                    <w:t>日晚将不再提供住宿</w:t>
                  </w:r>
                  <w:bookmarkEnd w:id="0"/>
                  <w:bookmarkEnd w:id="1"/>
                  <w:bookmarkEnd w:id="2"/>
                </w:p>
              </w:txbxContent>
            </v:textbox>
            <w10:wrap type="none"/>
            <w10:anchorlock/>
          </v:shape>
        </w:pict>
      </w:r>
    </w:p>
    <w:p w:rsidR="00056466" w:rsidRDefault="000C012C">
      <w:pPr>
        <w:widowControl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15" o:spid="_x0000_s1119" type="#_x0000_t202" style="width:445.4pt;height:138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" fillcolor="#1f3763 [1608]" stroked="f" strokeweight=".5pt">
            <v:fill opacity="52428f"/>
            <v:textbox>
              <w:txbxContent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项目期间的课程分为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A-Track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和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B-Track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两大类：</w:t>
                  </w:r>
                </w:p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A-Track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：包含专业课（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Subject Course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）和语言课（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Language Courses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）</w:t>
                  </w:r>
                </w:p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B-Track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：只包含专业课（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Subject Course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）</w:t>
                  </w:r>
                </w:p>
                <w:p w:rsidR="00A90B97" w:rsidRPr="00A90B97" w:rsidRDefault="00A90B97" w:rsidP="00A90B97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学生在选课时，必须分别从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A-Track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及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B-Track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课程列表中，各挑选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1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门课程进行组合。</w:t>
                  </w:r>
                  <w:r w:rsidRPr="00A90B97">
                    <w:rPr>
                      <w:rFonts w:ascii="Calibri" w:eastAsia="黑体" w:hAnsi="Calibri" w:cs="微软雅黑" w:hint="eastAsia"/>
                      <w:bCs/>
                      <w:color w:val="FFFFFF" w:themeColor="background1"/>
                      <w:szCs w:val="21"/>
                    </w:rPr>
                    <w:t>即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：</w:t>
                  </w:r>
                </w:p>
                <w:p w:rsidR="00A90B97" w:rsidRPr="00A90B97" w:rsidRDefault="00A90B97" w:rsidP="00A90B97">
                  <w:pPr>
                    <w:pStyle w:val="2"/>
                    <w:numPr>
                      <w:ilvl w:val="0"/>
                      <w:numId w:val="6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1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门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A-Track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语言课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+1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门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B-Track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专业课，或</w:t>
                  </w:r>
                </w:p>
                <w:p w:rsidR="004D78CF" w:rsidRPr="00A90B97" w:rsidRDefault="00A90B97" w:rsidP="00A90B97">
                  <w:pPr>
                    <w:pStyle w:val="2"/>
                    <w:numPr>
                      <w:ilvl w:val="0"/>
                      <w:numId w:val="6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</w:pP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1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门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A-Track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专业课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+1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门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B-Track</w:t>
                  </w:r>
                  <w:r w:rsidRPr="00A90B97">
                    <w:rPr>
                      <w:rFonts w:ascii="Calibri" w:eastAsia="黑体" w:hAnsi="Calibri" w:cs="微软雅黑"/>
                      <w:bCs/>
                      <w:color w:val="FFFFFF" w:themeColor="background1"/>
                      <w:szCs w:val="21"/>
                    </w:rPr>
                    <w:t>专业课</w:t>
                  </w:r>
                </w:p>
              </w:txbxContent>
            </v:textbox>
            <w10:wrap type="none"/>
            <w10:anchorlock/>
          </v:shape>
        </w:pict>
      </w:r>
    </w:p>
    <w:p w:rsidR="00865064" w:rsidRDefault="000C012C">
      <w:pPr>
        <w:widowControl/>
        <w:jc w:val="left"/>
        <w:rPr>
          <w:rFonts w:ascii="黑体" w:eastAsia="黑体" w:hAnsi="黑体" w:cs="黑体"/>
        </w:rPr>
      </w:pPr>
      <w:r w:rsidRPr="000C012C">
        <w:rPr>
          <w:noProof/>
        </w:rPr>
        <w:pict>
          <v:rect id="矩形 82" o:spid="_x0000_s1092" style="position:absolute;margin-left:0;margin-top:710.6pt;width:138.95pt;height:107.2pt;rotation:180;flip:x y;z-index:-251868160;visibility:visible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" fillcolor="green" stroked="f" strokeweight="1pt">
            <w10:wrap anchorx="margin" anchory="page"/>
          </v:rect>
        </w:pict>
      </w:r>
      <w:r w:rsidR="00865064">
        <w:rPr>
          <w:rFonts w:ascii="黑体" w:eastAsia="黑体" w:hAnsi="黑体" w:cs="黑体"/>
        </w:rPr>
        <w:br w:type="page"/>
      </w:r>
    </w:p>
    <w:p w:rsidR="00EA0806" w:rsidRDefault="00723639" w:rsidP="00AB2FA4">
      <w:pPr>
        <w:snapToGrid w:val="0"/>
        <w:spacing w:line="360" w:lineRule="auto"/>
        <w:jc w:val="left"/>
        <w:rPr>
          <w:rFonts w:ascii="黑体" w:eastAsia="黑体" w:hAnsi="黑体" w:cs="黑体"/>
        </w:rPr>
      </w:pPr>
      <w:r w:rsidRPr="00723639">
        <w:rPr>
          <w:rFonts w:ascii="黑体" w:eastAsia="黑体" w:hAnsi="黑体" w:cs="黑体"/>
          <w:noProof/>
        </w:rPr>
        <w:lastRenderedPageBreak/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3067198</wp:posOffset>
            </wp:positionH>
            <wp:positionV relativeFrom="paragraph">
              <wp:posOffset>-265430</wp:posOffset>
            </wp:positionV>
            <wp:extent cx="3389606" cy="882502"/>
            <wp:effectExtent l="0" t="0" r="1905" b="0"/>
            <wp:wrapNone/>
            <wp:docPr id="28" name="图片 28" descr="C:\Users\YSS\Desktop\柏林自由 再加工 材料包\柏林自由 再加工 材料包\官网图片整理\_verb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SS\Desktop\柏林自由 再加工 材料包\柏林自由 再加工 材料包\官网图片整理\_verb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09" b="16072"/>
                    <a:stretch/>
                  </pic:blipFill>
                  <pic:spPr bwMode="auto">
                    <a:xfrm>
                      <a:off x="0" y="0"/>
                      <a:ext cx="3389606" cy="8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12C" w:rsidRPr="000C012C">
        <w:rPr>
          <w:noProof/>
        </w:rPr>
        <w:pict>
          <v:rect id="矩形 106" o:spid="_x0000_s1091" style="position:absolute;margin-left:250.55pt;margin-top:-299pt;width:11.2pt;height:544.75pt;rotation:-90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" fillcolor="green" stroked="f" strokeweight="1pt"/>
        </w:pict>
      </w:r>
      <w:r w:rsidR="000C012C" w:rsidRPr="000C012C">
        <w:rPr>
          <w:noProof/>
        </w:rPr>
        <w:pict>
          <v:rect id="矩形 101" o:spid="_x0000_s1090" style="position:absolute;margin-left:504.85pt;margin-top:-46.85pt;width:10.9pt;height:793.65pt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" fillcolor="#1f3763 [1608]" stroked="f" strokeweight="1pt"/>
        </w:pict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group id="组合 78" o:spid="_x0000_s1041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">
            <v:shape id="文本框 79" o:spid="_x0000_s1042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" fillcolor="green" stroked="f" strokeweight=".5pt">
              <v:textbox>
                <w:txbxContent>
                  <w:p w:rsidR="004D78CF" w:rsidRDefault="004D78CF" w:rsidP="00AF53CA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80" o:spid="_x0000_s1043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" fillcolor="#1f3763 [1608]" stroked="f" strokeweight="1.5pt">
              <v:textbox>
                <w:txbxContent>
                  <w:p w:rsidR="004D78CF" w:rsidRDefault="004D78CF" w:rsidP="00AF53CA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学期课程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0806" w:rsidRDefault="000C012C" w:rsidP="00AB2FA4">
      <w:pPr>
        <w:snapToGrid w:val="0"/>
        <w:spacing w:line="360" w:lineRule="auto"/>
        <w:jc w:val="left"/>
        <w:rPr>
          <w:rFonts w:ascii="黑体" w:eastAsia="黑体" w:hAnsi="黑体" w:cs="黑体"/>
        </w:rPr>
      </w:pPr>
      <w:r w:rsidRPr="000C012C">
        <w:rPr>
          <w:noProof/>
        </w:rPr>
        <w:pict>
          <v:group id="组合 26" o:spid="_x0000_s1087" style="position:absolute;margin-left:.15pt;margin-top:2in;width:375.15pt;height:629.7pt;z-index:251937792;mso-position-vertical-relative:page;mso-width-relative:margin;mso-height-relative:margin" coordorigin="-212,-25838" coordsize="47651,7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">
            <v:rect id="矩形 7" o:spid="_x0000_s1089" style="position:absolute;left:-212;top:-25838;width:1160;height:793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v:rect id="矩形 8" o:spid="_x0000_s1088" style="position:absolute;left:23604;top:30302;width:978;height:4669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" filled="f" stroked="f" strokeweight="1pt"/>
            <w10:wrap anchory="page"/>
          </v:group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2" o:spid="_x0000_s1118" type="#_x0000_t202" style="width:508.85pt;height:609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" fillcolor="#bfbfbf" stroked="f">
            <v:fill opacity="32639f"/>
            <v:textbox>
              <w:txbxContent>
                <w:tbl>
                  <w:tblPr>
                    <w:tblW w:w="9771" w:type="dxa"/>
                    <w:tblBorders>
                      <w:top w:val="single" w:sz="8" w:space="0" w:color="1F497D"/>
                      <w:left w:val="single" w:sz="8" w:space="0" w:color="1F497D"/>
                      <w:bottom w:val="single" w:sz="8" w:space="0" w:color="1F497D"/>
                      <w:right w:val="single" w:sz="8" w:space="0" w:color="1F497D"/>
                      <w:insideH w:val="single" w:sz="8" w:space="0" w:color="1F497D"/>
                      <w:insideV w:val="single" w:sz="8" w:space="0" w:color="1F497D"/>
                    </w:tblBorders>
                    <w:shd w:val="clear" w:color="auto" w:fill="F3F3F3"/>
                    <w:tblLayout w:type="fixed"/>
                    <w:tblLook w:val="0000"/>
                  </w:tblPr>
                  <w:tblGrid>
                    <w:gridCol w:w="841"/>
                    <w:gridCol w:w="6946"/>
                    <w:gridCol w:w="1134"/>
                    <w:gridCol w:w="850"/>
                  </w:tblGrid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9771" w:type="dxa"/>
                        <w:gridSpan w:val="4"/>
                        <w:shd w:val="clear" w:color="auto" w:fill="1F3864" w:themeFill="accent5" w:themeFillShade="80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 w:val="24"/>
                          </w:rPr>
                        </w:pPr>
                        <w:r w:rsidRPr="00521D29">
                          <w:rPr>
                            <w:rFonts w:eastAsia="黑体"/>
                            <w:sz w:val="24"/>
                          </w:rPr>
                          <w:t>A-Track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>：</w:t>
                        </w:r>
                        <w:r w:rsidRPr="00521D29">
                          <w:rPr>
                            <w:rFonts w:eastAsia="黑体" w:cs="微软雅黑"/>
                            <w:sz w:val="24"/>
                          </w:rPr>
                          <w:t>Subject Course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 xml:space="preserve"> / Monday &amp; Thursday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>（</w:t>
                        </w:r>
                        <w:r w:rsidRPr="00521D29">
                          <w:rPr>
                            <w:rFonts w:eastAsia="黑体" w:hint="eastAsia"/>
                            <w:sz w:val="24"/>
                          </w:rPr>
                          <w:t>所有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>课程均为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>4</w:t>
                        </w:r>
                        <w:r w:rsidRPr="00521D29">
                          <w:rPr>
                            <w:rFonts w:eastAsia="黑体"/>
                            <w:sz w:val="24"/>
                          </w:rPr>
                          <w:t>学分）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B4C6E7" w:themeFill="accent5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No.</w:t>
                        </w:r>
                      </w:p>
                    </w:tc>
                    <w:tc>
                      <w:tcPr>
                        <w:tcW w:w="6946" w:type="dxa"/>
                        <w:shd w:val="clear" w:color="auto" w:fill="B4C6E7" w:themeFill="accent5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课程名称</w:t>
                        </w:r>
                      </w:p>
                    </w:tc>
                    <w:tc>
                      <w:tcPr>
                        <w:tcW w:w="1134" w:type="dxa"/>
                        <w:shd w:val="clear" w:color="auto" w:fill="B4C6E7" w:themeFill="accent5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授课语言</w:t>
                        </w:r>
                      </w:p>
                    </w:tc>
                    <w:tc>
                      <w:tcPr>
                        <w:tcW w:w="850" w:type="dxa"/>
                        <w:shd w:val="clear" w:color="auto" w:fill="B4C6E7" w:themeFill="accent5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课时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3.01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Architecture in Berlin. A Walk through History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English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48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3.03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Law, Society and Politics in Comparative Perspective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3.04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German Political Communications in a Digital Age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3.05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Twentieth Century Berlin: People, Places, Words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3.06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Global Challenges - Sustainable Futures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3.07</w:t>
                        </w:r>
                      </w:p>
                    </w:tc>
                    <w:tc>
                      <w:tcPr>
                        <w:tcW w:w="6946" w:type="dxa"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International Finance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D9E2F3" w:themeFill="accent5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</w:tbl>
                <w:p w:rsidR="00723639" w:rsidRDefault="00723639"/>
                <w:tbl>
                  <w:tblPr>
                    <w:tblW w:w="9771" w:type="dxa"/>
                    <w:tblBorders>
                      <w:top w:val="single" w:sz="8" w:space="0" w:color="1F497D"/>
                      <w:left w:val="single" w:sz="8" w:space="0" w:color="1F497D"/>
                      <w:bottom w:val="single" w:sz="8" w:space="0" w:color="1F497D"/>
                      <w:right w:val="single" w:sz="8" w:space="0" w:color="1F497D"/>
                      <w:insideH w:val="single" w:sz="8" w:space="0" w:color="1F497D"/>
                      <w:insideV w:val="single" w:sz="8" w:space="0" w:color="1F497D"/>
                    </w:tblBorders>
                    <w:shd w:val="clear" w:color="auto" w:fill="F3F3F3"/>
                    <w:tblLayout w:type="fixed"/>
                    <w:tblLook w:val="0000"/>
                  </w:tblPr>
                  <w:tblGrid>
                    <w:gridCol w:w="841"/>
                    <w:gridCol w:w="6946"/>
                    <w:gridCol w:w="1134"/>
                    <w:gridCol w:w="850"/>
                  </w:tblGrid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9771" w:type="dxa"/>
                        <w:gridSpan w:val="4"/>
                        <w:shd w:val="clear" w:color="auto" w:fill="385623" w:themeFill="accent6" w:themeFillShade="80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</w:pP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A-Track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：</w:t>
                        </w:r>
                        <w:r w:rsidRPr="00521D29">
                          <w:rPr>
                            <w:rFonts w:eastAsia="黑体" w:cs="微软雅黑"/>
                            <w:color w:val="FFFFFF" w:themeColor="background1"/>
                            <w:sz w:val="24"/>
                          </w:rPr>
                          <w:t xml:space="preserve">Language Courses 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/ Monday, Wednesday &amp; Thursday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（</w:t>
                        </w:r>
                        <w:r w:rsidRPr="00521D29">
                          <w:rPr>
                            <w:rFonts w:eastAsia="黑体" w:hint="eastAsia"/>
                            <w:color w:val="FFFFFF" w:themeColor="background1"/>
                            <w:sz w:val="24"/>
                          </w:rPr>
                          <w:t>所有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课程均为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4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学分）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C5E0B3" w:themeFill="accent6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No.</w:t>
                        </w:r>
                      </w:p>
                    </w:tc>
                    <w:tc>
                      <w:tcPr>
                        <w:tcW w:w="6946" w:type="dxa"/>
                        <w:shd w:val="clear" w:color="auto" w:fill="C5E0B3" w:themeFill="accent6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课程名称</w:t>
                        </w:r>
                      </w:p>
                    </w:tc>
                    <w:tc>
                      <w:tcPr>
                        <w:tcW w:w="1134" w:type="dxa"/>
                        <w:shd w:val="clear" w:color="auto" w:fill="C5E0B3" w:themeFill="accent6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授课语言</w:t>
                        </w:r>
                      </w:p>
                    </w:tc>
                    <w:tc>
                      <w:tcPr>
                        <w:tcW w:w="850" w:type="dxa"/>
                        <w:shd w:val="clear" w:color="auto" w:fill="C5E0B3" w:themeFill="accent6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课时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3.08</w:t>
                        </w:r>
                      </w:p>
                    </w:tc>
                    <w:tc>
                      <w:tcPr>
                        <w:tcW w:w="6946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Semi-Intensive German Language Beginner A1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German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72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3.09</w:t>
                        </w:r>
                      </w:p>
                    </w:tc>
                    <w:tc>
                      <w:tcPr>
                        <w:tcW w:w="6946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Semi-Intensive German Language Beginner A2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3.10</w:t>
                        </w:r>
                      </w:p>
                    </w:tc>
                    <w:tc>
                      <w:tcPr>
                        <w:tcW w:w="6946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Semi-Intensive German Language Intermediate B1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3.11</w:t>
                        </w:r>
                      </w:p>
                    </w:tc>
                    <w:tc>
                      <w:tcPr>
                        <w:tcW w:w="6946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Semi-Intensive German Language Intermediate Advanced B2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3.12</w:t>
                        </w:r>
                      </w:p>
                    </w:tc>
                    <w:tc>
                      <w:tcPr>
                        <w:tcW w:w="6946" w:type="dxa"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Semi-Intensive German Language Advanced C1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E2EFD9" w:themeFill="accent6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</w:tbl>
                <w:p w:rsidR="00723639" w:rsidRDefault="00723639"/>
                <w:tbl>
                  <w:tblPr>
                    <w:tblW w:w="9771" w:type="dxa"/>
                    <w:tblBorders>
                      <w:top w:val="single" w:sz="8" w:space="0" w:color="1F497D"/>
                      <w:left w:val="single" w:sz="8" w:space="0" w:color="1F497D"/>
                      <w:bottom w:val="single" w:sz="8" w:space="0" w:color="1F497D"/>
                      <w:right w:val="single" w:sz="8" w:space="0" w:color="1F497D"/>
                      <w:insideH w:val="single" w:sz="8" w:space="0" w:color="1F497D"/>
                      <w:insideV w:val="single" w:sz="8" w:space="0" w:color="1F497D"/>
                    </w:tblBorders>
                    <w:shd w:val="clear" w:color="auto" w:fill="F3F3F3"/>
                    <w:tblLayout w:type="fixed"/>
                    <w:tblLook w:val="0000"/>
                  </w:tblPr>
                  <w:tblGrid>
                    <w:gridCol w:w="841"/>
                    <w:gridCol w:w="6946"/>
                    <w:gridCol w:w="1134"/>
                    <w:gridCol w:w="850"/>
                  </w:tblGrid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9771" w:type="dxa"/>
                        <w:gridSpan w:val="4"/>
                        <w:shd w:val="clear" w:color="auto" w:fill="833C0B" w:themeFill="accent2" w:themeFillShade="80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</w:pP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B-Track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：</w:t>
                        </w:r>
                        <w:r w:rsidRPr="00521D29">
                          <w:rPr>
                            <w:rFonts w:eastAsia="黑体" w:cs="微软雅黑"/>
                            <w:color w:val="FFFFFF" w:themeColor="background1"/>
                            <w:sz w:val="24"/>
                          </w:rPr>
                          <w:t xml:space="preserve">Subject Course 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/ Tuesday &amp; Friday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（</w:t>
                        </w:r>
                        <w:r w:rsidRPr="00521D29">
                          <w:rPr>
                            <w:rFonts w:eastAsia="黑体" w:hint="eastAsia"/>
                            <w:color w:val="FFFFFF" w:themeColor="background1"/>
                            <w:sz w:val="24"/>
                          </w:rPr>
                          <w:t>所有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课程均为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4</w:t>
                        </w:r>
                        <w:r w:rsidRPr="00521D29">
                          <w:rPr>
                            <w:rFonts w:eastAsia="黑体"/>
                            <w:color w:val="FFFFFF" w:themeColor="background1"/>
                            <w:sz w:val="24"/>
                          </w:rPr>
                          <w:t>学分）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E599" w:themeFill="accent4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No.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E599" w:themeFill="accent4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课程名称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E599" w:themeFill="accent4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授课语言</w:t>
                        </w:r>
                      </w:p>
                    </w:tc>
                    <w:tc>
                      <w:tcPr>
                        <w:tcW w:w="850" w:type="dxa"/>
                        <w:shd w:val="clear" w:color="auto" w:fill="FFE599" w:themeFill="accent4" w:themeFillTint="66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课时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3.13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The Cold War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English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48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3.14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European Business Management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3.15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The European Union in the 21st Century: Internal and External Challenges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3.16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Europe, Migration, Refugees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3.17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International Relations and Contemporary Politics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3.18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Schlüsselwerke der deutschenLiteratur von der Klassik bis zurGegenwart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German</w:t>
                        </w: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3.20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Berlin and the Digital Music Era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English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48</w:t>
                        </w: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3.21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German Philosophy: From Kant to Habermas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3.22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Popular Culture: Berlin and Beyond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  <w:tr w:rsidR="00521D29" w:rsidRPr="00521D29" w:rsidTr="00521D29">
                    <w:trPr>
                      <w:trHeight w:val="397"/>
                    </w:trPr>
                    <w:tc>
                      <w:tcPr>
                        <w:tcW w:w="841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  <w:highlight w:val="yellow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3.23</w:t>
                        </w:r>
                      </w:p>
                    </w:tc>
                    <w:tc>
                      <w:tcPr>
                        <w:tcW w:w="6946" w:type="dxa"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tabs>
                            <w:tab w:val="left" w:pos="611"/>
                          </w:tabs>
                          <w:adjustRightInd w:val="0"/>
                          <w:snapToGrid w:val="0"/>
                          <w:ind w:firstLineChars="0" w:firstLine="0"/>
                          <w:jc w:val="left"/>
                          <w:rPr>
                            <w:rFonts w:eastAsia="黑体"/>
                            <w:szCs w:val="21"/>
                          </w:rPr>
                        </w:pPr>
                        <w:r w:rsidRPr="00521D29">
                          <w:rPr>
                            <w:rFonts w:eastAsia="黑体"/>
                            <w:szCs w:val="21"/>
                          </w:rPr>
                          <w:t>History of European Art: Centres, Protagonists, and Cultural Identities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ind w:firstLineChars="0" w:firstLine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shd w:val="clear" w:color="auto" w:fill="FFF2CC" w:themeFill="accent4" w:themeFillTint="33"/>
                        <w:vAlign w:val="center"/>
                      </w:tcPr>
                      <w:p w:rsidR="00521D29" w:rsidRPr="00521D29" w:rsidRDefault="00521D29" w:rsidP="00521D29">
                        <w:pPr>
                          <w:pStyle w:val="2"/>
                          <w:adjustRightInd w:val="0"/>
                          <w:snapToGrid w:val="0"/>
                          <w:jc w:val="center"/>
                          <w:rPr>
                            <w:rFonts w:eastAsia="黑体"/>
                            <w:szCs w:val="21"/>
                          </w:rPr>
                        </w:pPr>
                      </w:p>
                    </w:tc>
                  </w:tr>
                </w:tbl>
                <w:p w:rsidR="00521D29" w:rsidRPr="00521D29" w:rsidRDefault="00521D29" w:rsidP="00521D29">
                  <w:pPr>
                    <w:pStyle w:val="2"/>
                    <w:adjustRightInd w:val="0"/>
                    <w:snapToGrid w:val="0"/>
                    <w:spacing w:line="360" w:lineRule="auto"/>
                    <w:ind w:right="879" w:firstLineChars="0" w:firstLine="0"/>
                    <w:rPr>
                      <w:rFonts w:ascii="黑体" w:eastAsia="黑体" w:hAnsi="黑体" w:cs="黑体"/>
                      <w:bCs/>
                      <w:szCs w:val="2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AF53CA" w:rsidRDefault="000C012C" w:rsidP="00B80C25">
      <w:pPr>
        <w:snapToGrid w:val="0"/>
        <w:jc w:val="left"/>
        <w:rPr>
          <w:rFonts w:ascii="黑体" w:eastAsia="黑体" w:hAnsi="黑体" w:cs="黑体"/>
        </w:rPr>
      </w:pPr>
      <w:r w:rsidRPr="000C012C">
        <w:rPr>
          <w:noProof/>
        </w:rPr>
        <w:pict>
          <v:rect id="矩形 27" o:spid="_x0000_s1085" style="position:absolute;margin-left:272.15pt;margin-top:748.45pt;width:134.45pt;height:69.4pt;z-index:-251389952;visibility:visible;mso-position-horizontal:right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" fillcolor="#1f3763 [1608]" stroked="f" strokeweight="1pt">
            <w10:wrap anchorx="margin" anchory="page"/>
          </v:rect>
        </w:pict>
      </w:r>
      <w:r w:rsidR="00AF53CA">
        <w:rPr>
          <w:rFonts w:ascii="黑体" w:eastAsia="黑体" w:hAnsi="黑体" w:cs="黑体"/>
        </w:rPr>
        <w:br w:type="page"/>
      </w:r>
    </w:p>
    <w:p w:rsidR="00D342AD" w:rsidRDefault="000C012C" w:rsidP="005A252C">
      <w:pPr>
        <w:widowControl/>
        <w:snapToGrid w:val="0"/>
        <w:jc w:val="left"/>
        <w:rPr>
          <w:noProof/>
        </w:rPr>
      </w:pPr>
      <w:r>
        <w:rPr>
          <w:noProof/>
        </w:rPr>
        <w:lastRenderedPageBreak/>
        <w:pict>
          <v:group id="组合 32" o:spid="_x0000_s1082" style="position:absolute;margin-left:-17.45pt;margin-top:-36pt;width:546.8pt;height:108pt;z-index:251922432;mso-height-relative:margin" coordsize="69443,1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">
            <v:rect id="矩形 124" o:spid="_x0000_s1084" style="position:absolute;left:31258;top:1277;width:1171;height:124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" filled="f" stroked="f" strokeweight="1pt"/>
            <v:rect id="矩形 125" o:spid="_x0000_s1083" style="position:absolute;left:33970;top:-33970;width:1504;height:69443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" filled="f" stroked="f" strokeweight="1pt"/>
          </v:group>
        </w:pict>
      </w:r>
      <w:r w:rsidR="0094239A" w:rsidRPr="00D342AD"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2957195</wp:posOffset>
            </wp:positionH>
            <wp:positionV relativeFrom="paragraph">
              <wp:posOffset>-415290</wp:posOffset>
            </wp:positionV>
            <wp:extent cx="3486785" cy="132905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999"/>
                    <a:stretch/>
                  </pic:blipFill>
                  <pic:spPr bwMode="auto">
                    <a:xfrm>
                      <a:off x="0" y="0"/>
                      <a:ext cx="3486785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矩形 193" o:spid="_x0000_s1081" style="position:absolute;margin-left:373.7pt;margin-top:-46.5pt;width:140.35pt;height:11in;z-index:-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" fillcolor="#1f3763 [1608]" stroked="f" strokeweight="1pt"/>
        </w:pict>
      </w:r>
      <w:r w:rsidRPr="000C012C">
        <w:rPr>
          <w:rFonts w:ascii="黑体" w:eastAsia="黑体" w:hAnsi="黑体" w:cs="黑体"/>
          <w:noProof/>
        </w:rPr>
      </w:r>
      <w:r w:rsidRPr="000C012C">
        <w:rPr>
          <w:rFonts w:ascii="黑体" w:eastAsia="黑体" w:hAnsi="黑体" w:cs="黑体"/>
          <w:noProof/>
        </w:rPr>
        <w:pict>
          <v:group id="组合 111" o:spid="_x0000_s1045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">
            <v:shape id="文本框 112" o:spid="_x0000_s1046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" fillcolor="green" stroked="f" strokeweight=".5pt">
              <v:textbox>
                <w:txbxContent>
                  <w:p w:rsidR="004D78CF" w:rsidRDefault="004D78CF" w:rsidP="005A252C">
                    <w:pPr>
                      <w:snapToGrid w:val="0"/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113" o:spid="_x0000_s1047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" fillcolor="#1f3763 [1608]" stroked="f" strokeweight="1.5pt">
              <v:textbox>
                <w:txbxContent>
                  <w:p w:rsidR="004D78CF" w:rsidRPr="005A252C" w:rsidRDefault="004D78CF" w:rsidP="005A252C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 w:rsidRPr="005A252C"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柏林生活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22CB" w:rsidRDefault="00D86029">
      <w:pPr>
        <w:widowControl/>
        <w:jc w:val="left"/>
        <w:rPr>
          <w:rFonts w:ascii="黑体" w:eastAsia="黑体" w:hAnsi="黑体" w:cs="黑体"/>
        </w:rPr>
      </w:pPr>
      <w:r>
        <w:rPr>
          <w:rFonts w:ascii="微软雅黑" w:eastAsia="微软雅黑" w:hAnsi="微软雅黑" w:cs="微软雅黑" w:hint="eastAsia"/>
          <w:noProof/>
          <w:color w:val="003366"/>
          <w:sz w:val="20"/>
          <w:szCs w:val="20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4563243</wp:posOffset>
            </wp:positionH>
            <wp:positionV relativeFrom="paragraph">
              <wp:posOffset>5503073</wp:posOffset>
            </wp:positionV>
            <wp:extent cx="1700487" cy="1246092"/>
            <wp:effectExtent l="0" t="0" r="0" b="0"/>
            <wp:wrapNone/>
            <wp:docPr id="23" name="图片 4" descr="IMG_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91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8" t="9467" r="2842"/>
                    <a:stretch>
                      <a:fillRect/>
                    </a:stretch>
                  </pic:blipFill>
                  <pic:spPr>
                    <a:xfrm>
                      <a:off x="0" y="0"/>
                      <a:ext cx="1701200" cy="1246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color w:val="003366"/>
          <w:sz w:val="20"/>
          <w:szCs w:val="20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5499425</wp:posOffset>
            </wp:positionV>
            <wp:extent cx="1814195" cy="1235075"/>
            <wp:effectExtent l="0" t="0" r="0" b="3175"/>
            <wp:wrapNone/>
            <wp:docPr id="24" name="图片 2" descr="IMG_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9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67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35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shape id="文本框 43" o:spid="_x0000_s1117" type="#_x0000_t202" style="width:506.6pt;height:421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" stroked="f" strokeweight=".5pt">
            <v:fill opacity="58853f"/>
            <v:textbox>
              <w:txbxContent>
                <w:p w:rsidR="004D78CF" w:rsidRPr="00734692" w:rsidRDefault="004D78CF" w:rsidP="002C2499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1.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ab/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住宿和餐饮</w:t>
                  </w:r>
                </w:p>
                <w:p w:rsidR="004D78CF" w:rsidRPr="00734692" w:rsidRDefault="004D78CF" w:rsidP="002C2499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柏林</w:t>
                  </w:r>
                  <w:r w:rsidR="0094239A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自由</w:t>
                  </w: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大学向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学生</w:t>
                  </w: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提供了多种</w:t>
                  </w:r>
                  <w:r w:rsidR="0094239A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住宿选择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，价格约为</w:t>
                  </w:r>
                  <w:r w:rsidR="0094239A">
                    <w:rPr>
                      <w:rFonts w:ascii="Calibri" w:eastAsia="黑体" w:hAnsi="Calibri" w:cs="黑体"/>
                      <w:bCs/>
                      <w:szCs w:val="21"/>
                    </w:rPr>
                    <w:t>420</w:t>
                  </w: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至</w:t>
                  </w:r>
                  <w:r w:rsidR="0094239A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7</w:t>
                  </w:r>
                  <w:r w:rsidR="0094239A">
                    <w:rPr>
                      <w:rFonts w:ascii="Calibri" w:eastAsia="黑体" w:hAnsi="Calibri" w:cs="黑体"/>
                      <w:bCs/>
                      <w:szCs w:val="21"/>
                    </w:rPr>
                    <w:t>00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欧</w:t>
                  </w: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元，学生可根据自己的喜好选择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。学生个人生活费的高低取决于个人生活习惯和需求标准。一般每天人均餐饮消费约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10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至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20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欧元。</w:t>
                  </w:r>
                </w:p>
                <w:p w:rsidR="004D78CF" w:rsidRPr="00734692" w:rsidRDefault="004D78CF" w:rsidP="002C2499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2.</w:t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ab/>
                  </w:r>
                  <w:r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课外生活</w:t>
                  </w:r>
                </w:p>
                <w:p w:rsidR="004D78CF" w:rsidRDefault="0094239A" w:rsidP="00734692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学校在项目期间组织了一些课外活动，学生可根据爱好选择参加（自费）。</w:t>
                  </w:r>
                </w:p>
                <w:tbl>
                  <w:tblPr>
                    <w:tblW w:w="0" w:type="auto"/>
                    <w:tblBorders>
                      <w:top w:val="single" w:sz="8" w:space="0" w:color="1F497D"/>
                      <w:left w:val="single" w:sz="8" w:space="0" w:color="1F497D"/>
                      <w:bottom w:val="single" w:sz="8" w:space="0" w:color="1F497D"/>
                      <w:right w:val="single" w:sz="8" w:space="0" w:color="1F497D"/>
                      <w:insideH w:val="single" w:sz="8" w:space="0" w:color="1F497D"/>
                      <w:insideV w:val="single" w:sz="8" w:space="0" w:color="1F497D"/>
                    </w:tblBorders>
                    <w:shd w:val="clear" w:color="auto" w:fill="F3F3F3"/>
                    <w:tblLayout w:type="fixed"/>
                    <w:tblLook w:val="0000"/>
                  </w:tblPr>
                  <w:tblGrid>
                    <w:gridCol w:w="6794"/>
                    <w:gridCol w:w="1701"/>
                    <w:gridCol w:w="1276"/>
                  </w:tblGrid>
                  <w:tr w:rsidR="00D86029" w:rsidRPr="00D86029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385623" w:themeFill="accent6" w:themeFillShade="80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  <w:t>Activities</w:t>
                        </w:r>
                      </w:p>
                    </w:tc>
                    <w:tc>
                      <w:tcPr>
                        <w:tcW w:w="1701" w:type="dxa"/>
                        <w:shd w:val="clear" w:color="auto" w:fill="385623" w:themeFill="accent6" w:themeFillShade="80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  <w:t>Date</w:t>
                        </w:r>
                      </w:p>
                    </w:tc>
                    <w:tc>
                      <w:tcPr>
                        <w:tcW w:w="1276" w:type="dxa"/>
                        <w:shd w:val="clear" w:color="auto" w:fill="385623" w:themeFill="accent6" w:themeFillShade="80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color w:val="FFFFFF" w:themeColor="background1"/>
                            <w:kern w:val="0"/>
                            <w:szCs w:val="21"/>
                          </w:rPr>
                          <w:t>Price</w:t>
                        </w:r>
                      </w:p>
                    </w:tc>
                  </w:tr>
                  <w:tr w:rsidR="0094239A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1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，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River Boat Tour through Downtown Berlin</w:t>
                        </w:r>
                      </w:p>
                    </w:tc>
                    <w:tc>
                      <w:tcPr>
                        <w:tcW w:w="1701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7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月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17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日</w:t>
                        </w:r>
                      </w:p>
                    </w:tc>
                    <w:tc>
                      <w:tcPr>
                        <w:tcW w:w="1276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Free</w:t>
                        </w:r>
                      </w:p>
                    </w:tc>
                  </w:tr>
                  <w:tr w:rsidR="0094239A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2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，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Visit of the Reichstag building and the Federal Parliament</w:t>
                        </w:r>
                      </w:p>
                    </w:tc>
                    <w:tc>
                      <w:tcPr>
                        <w:tcW w:w="1701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（暂未公布）</w:t>
                        </w:r>
                      </w:p>
                    </w:tc>
                    <w:tc>
                      <w:tcPr>
                        <w:tcW w:w="1276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Free</w:t>
                        </w:r>
                      </w:p>
                    </w:tc>
                  </w:tr>
                  <w:tr w:rsidR="0094239A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3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，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Daytrip to Potsdam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Guided city tour by bus including guided walks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Guided tour of Sanssouci Palace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Extension ticket (C-ticket) for Berlin's public transportation system</w:t>
                        </w:r>
                      </w:p>
                    </w:tc>
                    <w:tc>
                      <w:tcPr>
                        <w:tcW w:w="1701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7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月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20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日</w:t>
                        </w:r>
                      </w:p>
                    </w:tc>
                    <w:tc>
                      <w:tcPr>
                        <w:tcW w:w="1276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35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欧元</w:t>
                        </w:r>
                      </w:p>
                    </w:tc>
                  </w:tr>
                  <w:tr w:rsidR="0094239A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4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，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Weekend excursion to Dresden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Round trip by bus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1 night (incl. breakfast) in a youth hostel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1 day-ticket for public transportation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Guided city tour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Guided tour of the Dresden Zwinger including Mathematical-Physical Salon, Porcelain Collection and Old Masters Picture Gallery</w:t>
                        </w:r>
                      </w:p>
                    </w:tc>
                    <w:tc>
                      <w:tcPr>
                        <w:tcW w:w="1701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7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月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27-28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日</w:t>
                        </w:r>
                      </w:p>
                    </w:tc>
                    <w:tc>
                      <w:tcPr>
                        <w:tcW w:w="1276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130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欧元</w:t>
                        </w:r>
                      </w:p>
                    </w:tc>
                  </w:tr>
                  <w:tr w:rsidR="0094239A" w:rsidTr="00D86029">
                    <w:trPr>
                      <w:trHeight w:val="397"/>
                    </w:trPr>
                    <w:tc>
                      <w:tcPr>
                        <w:tcW w:w="6794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5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，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Daytrip to Leipzig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Round trip by bus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Guided city tour with a focus on the peaceful revolution in 1989</w:t>
                        </w:r>
                      </w:p>
                      <w:p w:rsidR="0094239A" w:rsidRPr="00D86029" w:rsidRDefault="0094239A" w:rsidP="0094239A">
                        <w:pPr>
                          <w:pStyle w:val="a6"/>
                          <w:widowControl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Visit to the Monument to the Battle of Nations</w:t>
                        </w:r>
                      </w:p>
                    </w:tc>
                    <w:tc>
                      <w:tcPr>
                        <w:tcW w:w="1701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8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月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3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日</w:t>
                        </w:r>
                      </w:p>
                    </w:tc>
                    <w:tc>
                      <w:tcPr>
                        <w:tcW w:w="1276" w:type="dxa"/>
                        <w:shd w:val="clear" w:color="auto" w:fill="E2EFD9" w:themeFill="accent6" w:themeFillTint="33"/>
                        <w:vAlign w:val="center"/>
                      </w:tcPr>
                      <w:p w:rsidR="0094239A" w:rsidRPr="00D86029" w:rsidRDefault="0094239A" w:rsidP="0094239A">
                        <w:pPr>
                          <w:widowControl/>
                          <w:snapToGrid w:val="0"/>
                          <w:jc w:val="center"/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</w:pP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60</w:t>
                        </w:r>
                        <w:r w:rsidRPr="00D86029">
                          <w:rPr>
                            <w:rFonts w:ascii="Calibri" w:eastAsia="黑体" w:hAnsi="Calibri" w:cs="宋体"/>
                            <w:kern w:val="0"/>
                            <w:szCs w:val="21"/>
                          </w:rPr>
                          <w:t>欧元</w:t>
                        </w:r>
                      </w:p>
                    </w:tc>
                  </w:tr>
                </w:tbl>
                <w:p w:rsidR="00D86029" w:rsidRDefault="00D86029" w:rsidP="00D86029">
                  <w:pPr>
                    <w:pStyle w:val="2"/>
                    <w:adjustRightInd w:val="0"/>
                    <w:snapToGrid w:val="0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</w:p>
                <w:p w:rsidR="0094239A" w:rsidRPr="00734692" w:rsidRDefault="00D86029" w:rsidP="00734692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学生还</w:t>
                  </w:r>
                  <w:r w:rsidR="0094239A" w:rsidRPr="00734692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利用课余时间，约上同学一起参观国会大厦，勃兰登堡门，菩提树下大街，柏林墙，犹太人纪念碑等等，亲身体验德国首都柏林的深厚历史和文化，丰富自己的留德生活。</w:t>
                  </w:r>
                </w:p>
              </w:txbxContent>
            </v:textbox>
            <w10:wrap type="none"/>
            <w10:anchorlock/>
          </v:shape>
        </w:pict>
      </w:r>
    </w:p>
    <w:p w:rsidR="007B2A2B" w:rsidRDefault="000C012C">
      <w:pPr>
        <w:widowControl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114" o:spid="_x0000_s1049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">
            <v:shape id="文本框 115" o:spid="_x0000_s1050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" fillcolor="green" stroked="f" strokeweight=".5pt">
              <v:textbox>
                <w:txbxContent>
                  <w:p w:rsidR="004D78CF" w:rsidRDefault="004D78CF" w:rsidP="007322CB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116" o:spid="_x0000_s1051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" fillcolor="#1f3763 [1608]" stroked="f" strokeweight="1.5pt">
              <v:textbox>
                <w:txbxContent>
                  <w:p w:rsidR="004D78CF" w:rsidRDefault="004D78CF" w:rsidP="007322CB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项目费用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B15EE" w:rsidRDefault="000C012C">
      <w:pPr>
        <w:widowControl/>
        <w:jc w:val="left"/>
        <w:rPr>
          <w:rFonts w:ascii="黑体" w:eastAsia="黑体" w:hAnsi="黑体" w:cs="黑体"/>
        </w:rPr>
      </w:pPr>
      <w:r w:rsidRPr="000C012C">
        <w:rPr>
          <w:noProof/>
        </w:rPr>
        <w:pict>
          <v:group id="组合 38" o:spid="_x0000_s1077" style="position:absolute;margin-left:-3.2pt;margin-top:20.05pt;width:376.75pt;height:102.15pt;z-index:251947008" coordsize="47846,1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">
            <v:rect id="矩形 215" o:spid="_x0000_s1079" style="position:absolute;width:956;height:129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" filled="f" stroked="f" strokeweight="1pt"/>
            <v:rect id="矩形 37" o:spid="_x0000_s1078" style="position:absolute;left:425;top:11483;width:47421;height:14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/>
          </v:group>
        </w:pict>
      </w:r>
      <w:r w:rsidRPr="000C012C">
        <w:rPr>
          <w:noProof/>
        </w:rPr>
        <w:pict>
          <v:rect id="矩形 4" o:spid="_x0000_s1076" style="position:absolute;margin-left:0;margin-top:95.55pt;width:7.7pt;height:367.7pt;rotation:90;z-index:25193369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" fillcolor="black [3213]" stroked="f" strokeweight="1pt">
            <w10:wrap anchorx="margin"/>
          </v:rect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48" o:spid="_x0000_s1116" type="#_x0000_t202" style="width:371.7pt;height:97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" stroked="f" strokeweight=".5pt">
            <v:fill opacity="58853f"/>
            <v:textbox>
              <w:txbxContent>
                <w:p w:rsidR="0094239A" w:rsidRPr="007D2CB0" w:rsidRDefault="0094239A" w:rsidP="007D2CB0">
                  <w:pPr>
                    <w:pStyle w:val="2"/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b/>
                      <w:bCs/>
                      <w:sz w:val="32"/>
                      <w:szCs w:val="32"/>
                    </w:rPr>
                  </w:pPr>
                  <w:r w:rsidRPr="007D2CB0">
                    <w:rPr>
                      <w:rFonts w:ascii="Calibri" w:eastAsia="黑体" w:hAnsi="Calibri" w:cs="黑体" w:hint="eastAsia"/>
                      <w:b/>
                      <w:bCs/>
                      <w:sz w:val="32"/>
                      <w:szCs w:val="32"/>
                    </w:rPr>
                    <w:t>4</w:t>
                  </w:r>
                  <w:r w:rsidRPr="007D2CB0">
                    <w:rPr>
                      <w:rFonts w:ascii="Calibri" w:eastAsia="黑体" w:hAnsi="Calibri" w:cs="黑体"/>
                      <w:b/>
                      <w:bCs/>
                      <w:sz w:val="32"/>
                      <w:szCs w:val="32"/>
                    </w:rPr>
                    <w:t>090</w:t>
                  </w:r>
                  <w:r w:rsidRPr="007D2CB0">
                    <w:rPr>
                      <w:rFonts w:ascii="Calibri" w:eastAsia="黑体" w:hAnsi="Calibri" w:cs="黑体" w:hint="eastAsia"/>
                      <w:b/>
                      <w:bCs/>
                      <w:sz w:val="32"/>
                      <w:szCs w:val="32"/>
                    </w:rPr>
                    <w:t>欧元</w:t>
                  </w:r>
                </w:p>
                <w:p w:rsidR="00D86029" w:rsidRPr="00D86029" w:rsidRDefault="00D86029" w:rsidP="00D86029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D86029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费</w:t>
                  </w:r>
                  <w:r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用</w:t>
                  </w:r>
                  <w:r w:rsidRPr="00D86029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包含：申请费、学费、校方指定医疗保险、海外保险费、材料国际邮费等。</w:t>
                  </w:r>
                </w:p>
                <w:p w:rsidR="004D78CF" w:rsidRPr="006C2CA7" w:rsidRDefault="00D86029" w:rsidP="00D86029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szCs w:val="21"/>
                    </w:rPr>
                  </w:pPr>
                  <w:r w:rsidRPr="00D86029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不包含：住宿费、签证费、国际往返机票（原则上统一订票）、课外活动费、餐费、交通费、行李超重费、个人购</w:t>
                  </w:r>
                  <w:bookmarkStart w:id="3" w:name="_GoBack"/>
                  <w:bookmarkEnd w:id="3"/>
                  <w:r w:rsidRPr="00D86029">
                    <w:rPr>
                      <w:rFonts w:ascii="Calibri" w:eastAsia="黑体" w:hAnsi="Calibri" w:cs="黑体" w:hint="eastAsia"/>
                      <w:bCs/>
                      <w:szCs w:val="21"/>
                    </w:rPr>
                    <w:t>物消费、其他“包含费用”以外的费用。</w:t>
                  </w:r>
                </w:p>
              </w:txbxContent>
            </v:textbox>
            <w10:wrap type="none"/>
            <w10:anchorlock/>
          </v:shape>
        </w:pict>
      </w:r>
    </w:p>
    <w:p w:rsidR="000034A1" w:rsidRDefault="000034A1">
      <w:pPr>
        <w:widowControl/>
        <w:jc w:val="left"/>
        <w:rPr>
          <w:rFonts w:ascii="黑体" w:eastAsia="黑体" w:hAnsi="黑体" w:cs="黑体"/>
        </w:rPr>
      </w:pPr>
    </w:p>
    <w:p w:rsidR="007322CB" w:rsidRDefault="007322CB">
      <w:pPr>
        <w:widowControl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br w:type="page"/>
      </w:r>
    </w:p>
    <w:p w:rsidR="007322CB" w:rsidRDefault="00E21C46" w:rsidP="00E546D3">
      <w:pPr>
        <w:widowControl/>
        <w:snapToGrid w:val="0"/>
        <w:spacing w:line="360" w:lineRule="auto"/>
        <w:jc w:val="left"/>
        <w:rPr>
          <w:rFonts w:ascii="黑体" w:eastAsia="黑体" w:hAnsi="黑体" w:cs="黑体"/>
        </w:rPr>
      </w:pPr>
      <w:r w:rsidRPr="00E21C46">
        <w:rPr>
          <w:rFonts w:ascii="黑体" w:eastAsia="黑体" w:hAnsi="黑体" w:cs="黑体"/>
          <w:noProof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posOffset>3639185</wp:posOffset>
            </wp:positionH>
            <wp:positionV relativeFrom="paragraph">
              <wp:posOffset>-314487</wp:posOffset>
            </wp:positionV>
            <wp:extent cx="2738832" cy="1829200"/>
            <wp:effectExtent l="0" t="0" r="4445" b="0"/>
            <wp:wrapNone/>
            <wp:docPr id="40" name="图片 40" descr="C:\Users\YSS\Desktop\柏林自由 再加工 材料包\柏林自由 再加工 材料包\官网图片整理\presseschau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SS\Desktop\柏林自由 再加工 材料包\柏林自由 再加工 材料包\官网图片整理\presseschau_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32" cy="1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12C" w:rsidRPr="000C012C">
        <w:rPr>
          <w:noProof/>
        </w:rPr>
        <w:pict>
          <v:rect id="矩形 216" o:spid="_x0000_s1074" style="position:absolute;margin-left:252.85pt;margin-top:-303.1pt;width:9.2pt;height:544.8pt;rotation:-90;z-index:25191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" fillcolor="green" stroked="f" strokeweight="1pt"/>
        </w:pict>
      </w:r>
      <w:r w:rsidR="000C012C" w:rsidRPr="000C012C">
        <w:rPr>
          <w:noProof/>
        </w:rPr>
        <w:pict>
          <v:rect id="矩形 211" o:spid="_x0000_s1073" style="position:absolute;margin-left:367.7pt;margin-top:-47.7pt;width:142.6pt;height:792.85pt;z-index:-25190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" fillcolor="#1f3763 [1608]" stroked="f" strokeweight="1pt"/>
        </w:pict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group id="组合 196" o:spid="_x0000_s1053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">
            <v:shape id="文本框 197" o:spid="_x0000_s1054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" fillcolor="green" stroked="f" strokeweight=".5pt">
              <v:textbox>
                <w:txbxContent>
                  <w:p w:rsidR="004D78CF" w:rsidRDefault="004D78CF" w:rsidP="008D21B2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198" o:spid="_x0000_s1055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" fillcolor="#1f3763 [1608]" stroked="f" strokeweight="1.5pt">
              <v:textbox>
                <w:txbxContent>
                  <w:p w:rsidR="004D78CF" w:rsidRDefault="004D78CF" w:rsidP="008D21B2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申请条件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B2A2B" w:rsidRDefault="002A3A8D" w:rsidP="00E546D3">
      <w:pPr>
        <w:widowControl/>
        <w:snapToGrid w:val="0"/>
        <w:spacing w:line="360" w:lineRule="auto"/>
        <w:jc w:val="left"/>
        <w:rPr>
          <w:rFonts w:ascii="黑体" w:eastAsia="黑体" w:hAnsi="黑体" w:cs="黑体"/>
        </w:rPr>
      </w:pPr>
      <w:r w:rsidRPr="002A3A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2940787</wp:posOffset>
            </wp:positionH>
            <wp:positionV relativeFrom="paragraph">
              <wp:posOffset>2170207</wp:posOffset>
            </wp:positionV>
            <wp:extent cx="3438704" cy="1733107"/>
            <wp:effectExtent l="0" t="0" r="0" b="635"/>
            <wp:wrapNone/>
            <wp:docPr id="44" name="图片 44" descr="C:\Users\YSS\Desktop\柏林自由 再加工 材料包\柏林自由 再加工 材料包\官网图片整理\campusca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SS\Desktop\柏林自由 再加工 材料包\柏林自由 再加工 材料包\官网图片整理\campuscar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49" r="12749"/>
                    <a:stretch/>
                  </pic:blipFill>
                  <pic:spPr bwMode="auto">
                    <a:xfrm>
                      <a:off x="0" y="0"/>
                      <a:ext cx="3445066" cy="17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shape id="文本框 208" o:spid="_x0000_s1115" type="#_x0000_t202" style="width:367.5pt;height:16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" stroked="f" strokeweight=".5pt">
            <v:fill opacity="58853f"/>
            <v:textbox>
              <w:txbxContent>
                <w:p w:rsidR="00E21C46" w:rsidRDefault="00E21C46" w:rsidP="00E21C46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</w:pPr>
                  <w:r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全日制在校生，品学兼优</w:t>
                  </w:r>
                </w:p>
                <w:p w:rsidR="00E21C46" w:rsidRPr="00E21C46" w:rsidRDefault="00E21C46" w:rsidP="00E21C46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</w:pP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英语成绩需达到</w:t>
                  </w:r>
                  <w:r w:rsidRPr="00E21C46"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  <w:t>CET4</w:t>
                  </w: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级以上，建议</w:t>
                  </w:r>
                  <w:r w:rsidRPr="00E21C46"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  <w:t>CET6</w:t>
                  </w: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级水平</w:t>
                  </w:r>
                </w:p>
                <w:p w:rsidR="00E21C46" w:rsidRPr="00E21C46" w:rsidRDefault="00E21C46" w:rsidP="00E21C46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</w:pP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德语成绩没有具体的要求</w:t>
                  </w:r>
                </w:p>
                <w:p w:rsidR="004D78CF" w:rsidRPr="002B15EE" w:rsidRDefault="00E21C46" w:rsidP="002A3A8D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</w:pP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如学生选择</w:t>
                  </w:r>
                  <w:r w:rsidRPr="00E21C46">
                    <w:rPr>
                      <w:rFonts w:ascii="Calibri" w:eastAsia="黑体" w:hAnsi="Calibri" w:cs="黑体"/>
                      <w:bCs/>
                      <w:color w:val="FF0000"/>
                      <w:sz w:val="24"/>
                    </w:rPr>
                    <w:t>A-Track</w:t>
                  </w: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中的半密集式德语课程，学校为了确保所有的学生选上最适合自己的德语语言课程，将会通过学生自我评估</w:t>
                  </w:r>
                  <w:r w:rsidR="002A3A8D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、</w:t>
                  </w: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德语在线测试</w:t>
                  </w:r>
                  <w:r w:rsidR="002A3A8D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、</w:t>
                  </w:r>
                  <w:r w:rsidRPr="00E21C46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德语面试</w:t>
                  </w:r>
                  <w:r w:rsidR="002A3A8D">
                    <w:rPr>
                      <w:rFonts w:ascii="Calibri" w:eastAsia="黑体" w:hAnsi="Calibri" w:cs="黑体" w:hint="eastAsia"/>
                      <w:bCs/>
                      <w:color w:val="FF0000"/>
                      <w:sz w:val="24"/>
                    </w:rPr>
                    <w:t>（开学后）的方式来评价学生德语能力并分配最合适的班级。</w:t>
                  </w:r>
                </w:p>
              </w:txbxContent>
            </v:textbox>
            <w10:wrap type="none"/>
            <w10:anchorlock/>
          </v:shape>
        </w:pict>
      </w:r>
    </w:p>
    <w:p w:rsidR="00385A6B" w:rsidRDefault="000C012C" w:rsidP="00E546D3">
      <w:pPr>
        <w:widowControl/>
        <w:snapToGrid w:val="0"/>
        <w:spacing w:line="360" w:lineRule="auto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199" o:spid="_x0000_s1057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">
            <v:shape id="文本框 200" o:spid="_x0000_s1058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" fillcolor="green" stroked="f" strokeweight=".5pt">
              <v:textbox>
                <w:txbxContent>
                  <w:p w:rsidR="004D78CF" w:rsidRDefault="004D78CF" w:rsidP="008D21B2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201" o:spid="_x0000_s1059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" fillcolor="#1f3763 [1608]" stroked="f" strokeweight="1.5pt">
              <v:textbox>
                <w:txbxContent>
                  <w:p w:rsidR="004D78CF" w:rsidRDefault="004D78CF" w:rsidP="008D21B2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申请材料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21B2" w:rsidRDefault="000C012C" w:rsidP="00E546D3">
      <w:pPr>
        <w:snapToGrid w:val="0"/>
        <w:spacing w:line="360" w:lineRule="auto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14" o:spid="_x0000_s1114" type="#_x0000_t202" style="width:367.5pt;height:73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" stroked="f" strokeweight=".5pt">
            <v:fill opacity="58853f"/>
            <v:textbox>
              <w:txbxContent>
                <w:p w:rsidR="002A3A8D" w:rsidRPr="002A3A8D" w:rsidRDefault="002A3A8D" w:rsidP="002A3A8D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bookmarkStart w:id="4" w:name="OLE_LINK43"/>
                  <w:bookmarkStart w:id="5" w:name="OLE_LINK42"/>
                  <w:r w:rsidRPr="002A3A8D">
                    <w:rPr>
                      <w:rFonts w:ascii="Calibri" w:eastAsia="黑体" w:hAnsi="Calibri" w:cs="黑体" w:hint="eastAsia"/>
                      <w:sz w:val="24"/>
                    </w:rPr>
                    <w:t>个人身份证、护照扫描件各</w:t>
                  </w:r>
                  <w:r w:rsidRPr="002A3A8D">
                    <w:rPr>
                      <w:rFonts w:ascii="Calibri" w:eastAsia="黑体" w:hAnsi="Calibri" w:cs="黑体" w:hint="eastAsia"/>
                      <w:sz w:val="24"/>
                    </w:rPr>
                    <w:t>1</w:t>
                  </w:r>
                  <w:r w:rsidRPr="002A3A8D">
                    <w:rPr>
                      <w:rFonts w:ascii="Calibri" w:eastAsia="黑体" w:hAnsi="Calibri" w:cs="黑体" w:hint="eastAsia"/>
                      <w:sz w:val="24"/>
                    </w:rPr>
                    <w:t>份</w:t>
                  </w:r>
                </w:p>
                <w:p w:rsidR="004D78CF" w:rsidRPr="00E546D3" w:rsidRDefault="004D78CF" w:rsidP="002A3A8D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语言成绩单扫描件</w:t>
                  </w:r>
                </w:p>
                <w:p w:rsidR="004D78CF" w:rsidRPr="00E546D3" w:rsidRDefault="004D78CF" w:rsidP="00E546D3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项目报名表</w:t>
                  </w:r>
                  <w:bookmarkEnd w:id="4"/>
                  <w:bookmarkEnd w:id="5"/>
                  <w:r>
                    <w:rPr>
                      <w:rFonts w:ascii="Calibri" w:eastAsia="黑体" w:hAnsi="Calibri" w:cs="黑体" w:hint="eastAsia"/>
                      <w:sz w:val="24"/>
                    </w:rPr>
                    <w:t>及住宿申请表</w:t>
                  </w:r>
                </w:p>
              </w:txbxContent>
            </v:textbox>
            <w10:wrap type="none"/>
            <w10:anchorlock/>
          </v:shape>
        </w:pict>
      </w:r>
    </w:p>
    <w:p w:rsidR="002A75DC" w:rsidRDefault="000C012C" w:rsidP="00E546D3">
      <w:pPr>
        <w:snapToGrid w:val="0"/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202" o:spid="_x0000_s1061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">
            <v:shape id="文本框 203" o:spid="_x0000_s1062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" fillcolor="green" stroked="f" strokeweight=".5pt">
              <v:textbox>
                <w:txbxContent>
                  <w:p w:rsidR="004D78CF" w:rsidRDefault="004D78CF" w:rsidP="008D21B2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204" o:spid="_x0000_s1063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" fillcolor="#1f3763 [1608]" stroked="f" strokeweight="1.5pt">
              <v:textbox>
                <w:txbxContent>
                  <w:p w:rsidR="004D78CF" w:rsidRDefault="004D78CF" w:rsidP="008D21B2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报名流程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21B2" w:rsidRDefault="002A3A8D" w:rsidP="00E546D3">
      <w:pPr>
        <w:snapToGrid w:val="0"/>
        <w:spacing w:line="360" w:lineRule="auto"/>
        <w:rPr>
          <w:rFonts w:ascii="黑体" w:eastAsia="黑体" w:hAnsi="黑体" w:cs="黑体"/>
        </w:rPr>
      </w:pPr>
      <w:r w:rsidRPr="002A3A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margin">
              <wp:posOffset>2521585</wp:posOffset>
            </wp:positionH>
            <wp:positionV relativeFrom="paragraph">
              <wp:posOffset>734533</wp:posOffset>
            </wp:positionV>
            <wp:extent cx="3859884" cy="2568437"/>
            <wp:effectExtent l="0" t="0" r="7620" b="3810"/>
            <wp:wrapNone/>
            <wp:docPr id="45" name="图片 45" descr="C:\Users\YSS\Desktop\柏林自由 再加工 材料包\柏林自由 再加工 材料包\官网图片整理\studieren-phil-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SS\Desktop\柏林自由 再加工 材料包\柏林自由 再加工 材料包\官网图片整理\studieren-phil-bi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84" cy="256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12C">
        <w:rPr>
          <w:rFonts w:ascii="黑体" w:eastAsia="黑体" w:hAnsi="黑体" w:cs="黑体"/>
          <w:noProof/>
        </w:rPr>
      </w:r>
      <w:r w:rsidR="000C012C">
        <w:rPr>
          <w:rFonts w:ascii="黑体" w:eastAsia="黑体" w:hAnsi="黑体" w:cs="黑体"/>
          <w:noProof/>
        </w:rPr>
        <w:pict>
          <v:shape id="文本框 209" o:spid="_x0000_s1113" type="#_x0000_t202" style="width:367.5pt;height:92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" stroked="f" strokeweight=".5pt">
            <v:fill opacity="45746f"/>
            <v:textbox>
              <w:txbxContent>
                <w:p w:rsidR="004D78CF" w:rsidRPr="00E546D3" w:rsidRDefault="004D78CF" w:rsidP="00E546D3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填写报名表，并发送至主办方报名邮箱：</w:t>
                  </w:r>
                  <w:r w:rsidR="00FD461C">
                    <w:rPr>
                      <w:rFonts w:ascii="Calibri" w:eastAsia="黑体" w:hAnsi="Calibri" w:cs="黑体" w:hint="eastAsia"/>
                      <w:sz w:val="24"/>
                    </w:rPr>
                    <w:t>bjdq</w:t>
                  </w:r>
                  <w:r w:rsidRPr="00E546D3">
                    <w:rPr>
                      <w:rFonts w:ascii="Calibri" w:eastAsia="黑体" w:hAnsi="Calibri" w:cs="黑体"/>
                      <w:sz w:val="24"/>
                    </w:rPr>
                    <w:t>@xf-world.org</w:t>
                  </w:r>
                  <w:r w:rsidRPr="00E546D3">
                    <w:rPr>
                      <w:rFonts w:ascii="Calibri" w:eastAsia="黑体" w:hAnsi="Calibri" w:cs="黑体"/>
                      <w:sz w:val="24"/>
                    </w:rPr>
                    <w:t>；</w:t>
                  </w:r>
                </w:p>
                <w:p w:rsidR="004D78CF" w:rsidRPr="00E546D3" w:rsidRDefault="004D78CF" w:rsidP="00E546D3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缴纳项目费，并与主办方签订项目协议；</w:t>
                  </w:r>
                </w:p>
                <w:p w:rsidR="004D78CF" w:rsidRPr="00E546D3" w:rsidRDefault="004D78CF" w:rsidP="00E546D3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在学生获得录取后协助学生准备签证材料；</w:t>
                  </w:r>
                </w:p>
                <w:p w:rsidR="004D78CF" w:rsidRPr="00E546D3" w:rsidRDefault="004D78CF" w:rsidP="00E546D3">
                  <w:pPr>
                    <w:pStyle w:val="2"/>
                    <w:numPr>
                      <w:ilvl w:val="0"/>
                      <w:numId w:val="1"/>
                    </w:numPr>
                    <w:adjustRightInd w:val="0"/>
                    <w:snapToGrid w:val="0"/>
                    <w:spacing w:line="360" w:lineRule="auto"/>
                    <w:ind w:firstLineChars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行前指导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 w:rsidR="008D21B2" w:rsidRDefault="000C012C" w:rsidP="00E546D3">
      <w:pPr>
        <w:snapToGrid w:val="0"/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group id="组合 205" o:spid="_x0000_s1065" style="width:137.15pt;height:52.6pt;mso-position-horizontal-relative:char;mso-position-vertical-relative:line" coordsize="17417,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">
            <v:shape id="文本框 206" o:spid="_x0000_s1066" type="#_x0000_t202" style="position:absolute;left:1510;top:1113;width:15907;height:5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" fillcolor="green" stroked="f" strokeweight=".5pt">
              <v:textbox>
                <w:txbxContent>
                  <w:p w:rsidR="004D78CF" w:rsidRDefault="004D78CF" w:rsidP="008D21B2">
                    <w:pPr>
                      <w:rPr>
                        <w:rFonts w:ascii="黑体" w:eastAsia="黑体" w:hAnsi="黑体" w:cs="黑体"/>
                      </w:rPr>
                    </w:pPr>
                  </w:p>
                </w:txbxContent>
              </v:textbox>
            </v:shape>
            <v:shape id="文本框 207" o:spid="_x0000_s1067" type="#_x0000_t202" style="position:absolute;width:15906;height:5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" fillcolor="#1f3763 [1608]" stroked="f" strokeweight="1.5pt">
              <v:textbox>
                <w:txbxContent>
                  <w:p w:rsidR="004D78CF" w:rsidRDefault="004D78CF" w:rsidP="008D21B2">
                    <w:pPr>
                      <w:snapToGrid w:val="0"/>
                      <w:rPr>
                        <w:rFonts w:ascii="黑体" w:eastAsia="黑体" w:hAnsi="黑体" w:cs="黑体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sz w:val="52"/>
                        <w:szCs w:val="52"/>
                      </w:rPr>
                      <w:t>联系方式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17103" w:rsidRDefault="000C012C" w:rsidP="002A3A8D">
      <w:pPr>
        <w:snapToGrid w:val="0"/>
        <w:spacing w:line="360" w:lineRule="auto"/>
        <w:rPr>
          <w:rFonts w:ascii="黑体" w:eastAsia="黑体" w:hAnsi="黑体" w:cs="黑体"/>
        </w:rPr>
      </w:pPr>
      <w:r w:rsidRPr="000C012C">
        <w:rPr>
          <w:noProof/>
        </w:rPr>
        <w:pict>
          <v:rect id="矩形 35" o:spid="_x0000_s1069" style="position:absolute;left:0;text-align:left;margin-left:-19.1pt;margin-top:102.1pt;width:387.2pt;height:5.95pt;rotation:180;flip:y;z-index:251931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" fillcolor="green" stroked="f" strokeweight="1pt">
            <w10:wrap anchorx="margin"/>
          </v:rect>
        </w:pict>
      </w:r>
      <w:r>
        <w:rPr>
          <w:rFonts w:ascii="黑体" w:eastAsia="黑体" w:hAnsi="黑体" w:cs="黑体"/>
          <w:noProof/>
        </w:rPr>
      </w:r>
      <w:r>
        <w:rPr>
          <w:rFonts w:ascii="黑体" w:eastAsia="黑体" w:hAnsi="黑体" w:cs="黑体"/>
          <w:noProof/>
        </w:rPr>
        <w:pict>
          <v:shape id="文本框 42" o:spid="_x0000_s1112" type="#_x0000_t202" style="width:367.55pt;height:97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" stroked="f" strokeweight=".5pt">
            <v:fill opacity="45746f"/>
            <v:textbox>
              <w:txbxContent>
                <w:p w:rsidR="004D78CF" w:rsidRPr="00E546D3" w:rsidRDefault="004D78CF" w:rsidP="00E546D3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sz w:val="24"/>
                    </w:rPr>
                  </w:pPr>
                  <w:r>
                    <w:rPr>
                      <w:rFonts w:ascii="Calibri" w:eastAsia="黑体" w:hAnsi="Calibri" w:cs="黑体" w:hint="eastAsia"/>
                      <w:sz w:val="24"/>
                    </w:rPr>
                    <w:t>柏林</w:t>
                  </w:r>
                  <w:r w:rsidR="002A3A8D">
                    <w:rPr>
                      <w:rFonts w:ascii="Calibri" w:eastAsia="黑体" w:hAnsi="Calibri" w:cs="黑体" w:hint="eastAsia"/>
                      <w:sz w:val="24"/>
                    </w:rPr>
                    <w:t>自由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大学</w:t>
                  </w:r>
                  <w:r w:rsidR="002A3A8D">
                    <w:rPr>
                      <w:rFonts w:ascii="Calibri" w:eastAsia="黑体" w:hAnsi="Calibri" w:cs="黑体" w:hint="eastAsia"/>
                      <w:sz w:val="24"/>
                    </w:rPr>
                    <w:t>人文研修课程</w:t>
                  </w:r>
                  <w:r w:rsidRPr="00E546D3">
                    <w:rPr>
                      <w:rFonts w:ascii="Calibri" w:eastAsia="黑体" w:hAnsi="Calibri" w:cs="黑体"/>
                      <w:sz w:val="24"/>
                    </w:rPr>
                    <w:t>遴选中心</w:t>
                  </w:r>
                </w:p>
                <w:p w:rsidR="004D78CF" w:rsidRDefault="004D78CF" w:rsidP="00E546D3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报名邮箱：</w:t>
                  </w:r>
                  <w:hyperlink r:id="rId19" w:history="1">
                    <w:r w:rsidR="00FD461C" w:rsidRPr="006A49E1">
                      <w:rPr>
                        <w:rStyle w:val="a7"/>
                        <w:rFonts w:ascii="Calibri" w:eastAsia="黑体" w:hAnsi="Calibri" w:cs="黑体"/>
                        <w:sz w:val="24"/>
                      </w:rPr>
                      <w:t>bjdq@xf-world.org</w:t>
                    </w:r>
                  </w:hyperlink>
                </w:p>
                <w:p w:rsidR="00FD461C" w:rsidRPr="00E546D3" w:rsidRDefault="00FD461C" w:rsidP="00E546D3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sz w:val="24"/>
                    </w:rPr>
                  </w:pPr>
                  <w:r>
                    <w:rPr>
                      <w:rFonts w:ascii="Calibri" w:eastAsia="黑体" w:hAnsi="Calibri" w:cs="黑体" w:hint="eastAsia"/>
                      <w:sz w:val="24"/>
                    </w:rPr>
                    <w:t>咨询电话：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13681049711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或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010-80698305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转</w:t>
                  </w:r>
                  <w:r>
                    <w:rPr>
                      <w:rFonts w:ascii="Calibri" w:eastAsia="黑体" w:hAnsi="Calibri" w:cs="黑体" w:hint="eastAsia"/>
                      <w:sz w:val="24"/>
                    </w:rPr>
                    <w:t>812</w:t>
                  </w:r>
                </w:p>
                <w:p w:rsidR="004D78CF" w:rsidRPr="00E546D3" w:rsidRDefault="004D78CF" w:rsidP="00E546D3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sz w:val="24"/>
                    </w:rPr>
                  </w:pPr>
                  <w:r w:rsidRPr="00E546D3">
                    <w:rPr>
                      <w:rFonts w:ascii="Calibri" w:eastAsia="黑体" w:hAnsi="Calibri" w:cs="黑体"/>
                      <w:sz w:val="24"/>
                    </w:rPr>
                    <w:t>官方网站：</w:t>
                  </w:r>
                  <w:r w:rsidRPr="00E546D3">
                    <w:rPr>
                      <w:rFonts w:ascii="Calibri" w:eastAsia="黑体" w:hAnsi="Calibri" w:cs="黑体"/>
                      <w:sz w:val="24"/>
                    </w:rPr>
                    <w:t>http://duanqi.xf-world.org/</w:t>
                  </w:r>
                </w:p>
                <w:p w:rsidR="004D78CF" w:rsidRPr="00E546D3" w:rsidRDefault="004D78CF" w:rsidP="00E546D3">
                  <w:pPr>
                    <w:pStyle w:val="2"/>
                    <w:adjustRightInd w:val="0"/>
                    <w:snapToGrid w:val="0"/>
                    <w:spacing w:line="360" w:lineRule="auto"/>
                    <w:ind w:firstLineChars="0" w:firstLine="0"/>
                    <w:rPr>
                      <w:rFonts w:ascii="Calibri" w:eastAsia="黑体" w:hAnsi="Calibri" w:cs="黑体"/>
                      <w:sz w:val="24"/>
                    </w:rPr>
                  </w:pPr>
                </w:p>
              </w:txbxContent>
            </v:textbox>
            <w10:wrap type="none"/>
            <w10:anchorlock/>
          </v:shape>
        </w:pict>
      </w:r>
      <w:r w:rsidR="00E546D3">
        <w:rPr>
          <w:rFonts w:ascii="黑体" w:eastAsia="黑体" w:hAnsi="黑体" w:cs="黑体"/>
        </w:rPr>
        <w:br w:type="page"/>
      </w:r>
    </w:p>
    <w:tbl>
      <w:tblPr>
        <w:tblW w:w="10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33"/>
        <w:gridCol w:w="1256"/>
        <w:gridCol w:w="1191"/>
        <w:gridCol w:w="256"/>
        <w:gridCol w:w="374"/>
        <w:gridCol w:w="671"/>
        <w:gridCol w:w="165"/>
        <w:gridCol w:w="1132"/>
        <w:gridCol w:w="147"/>
        <w:gridCol w:w="1150"/>
        <w:gridCol w:w="226"/>
        <w:gridCol w:w="45"/>
        <w:gridCol w:w="1291"/>
        <w:gridCol w:w="1349"/>
      </w:tblGrid>
      <w:tr w:rsidR="002A3A8D" w:rsidRPr="002A3A8D" w:rsidTr="000E6ABB">
        <w:trPr>
          <w:trHeight w:val="841"/>
          <w:jc w:val="center"/>
        </w:trPr>
        <w:tc>
          <w:tcPr>
            <w:tcW w:w="10686" w:type="dxa"/>
            <w:gridSpan w:val="14"/>
            <w:shd w:val="clear" w:color="auto" w:fill="385623" w:themeFill="accent6" w:themeFillShade="80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color w:val="FFFFFF" w:themeColor="background1"/>
                <w:sz w:val="28"/>
                <w:szCs w:val="28"/>
              </w:rPr>
            </w:pPr>
            <w:r w:rsidRPr="000E6ABB">
              <w:rPr>
                <w:rFonts w:eastAsia="黑体" w:cs="微软雅黑"/>
                <w:bCs/>
                <w:color w:val="FFFFFF" w:themeColor="background1"/>
                <w:sz w:val="28"/>
                <w:szCs w:val="28"/>
              </w:rPr>
              <w:lastRenderedPageBreak/>
              <w:t>柏林自由大学人文研修项目报名表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1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 w:val="24"/>
              </w:rPr>
            </w:pPr>
            <w:r w:rsidRPr="000E6ABB">
              <w:rPr>
                <w:rFonts w:eastAsia="黑体" w:cs="微软雅黑"/>
                <w:b/>
                <w:bCs/>
                <w:sz w:val="24"/>
              </w:rPr>
              <w:t xml:space="preserve">Part 1 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申请者身份信息（中文填写）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姓</w:t>
            </w:r>
          </w:p>
        </w:tc>
        <w:tc>
          <w:tcPr>
            <w:tcW w:w="1256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中文</w:t>
            </w:r>
          </w:p>
        </w:tc>
        <w:tc>
          <w:tcPr>
            <w:tcW w:w="1447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名</w:t>
            </w:r>
          </w:p>
        </w:tc>
        <w:tc>
          <w:tcPr>
            <w:tcW w:w="1210" w:type="dxa"/>
            <w:gridSpan w:val="3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中文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出生日期</w:t>
            </w:r>
          </w:p>
        </w:tc>
        <w:tc>
          <w:tcPr>
            <w:tcW w:w="14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年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月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日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性别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姓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拼音</w:t>
            </w:r>
          </w:p>
        </w:tc>
        <w:tc>
          <w:tcPr>
            <w:tcW w:w="1447" w:type="dxa"/>
            <w:gridSpan w:val="2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名</w:t>
            </w:r>
          </w:p>
        </w:tc>
        <w:tc>
          <w:tcPr>
            <w:tcW w:w="1210" w:type="dxa"/>
            <w:gridSpan w:val="3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拼音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出生地</w:t>
            </w:r>
          </w:p>
        </w:tc>
        <w:tc>
          <w:tcPr>
            <w:tcW w:w="14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民族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身份证号</w:t>
            </w:r>
          </w:p>
        </w:tc>
        <w:tc>
          <w:tcPr>
            <w:tcW w:w="3913" w:type="dxa"/>
            <w:gridSpan w:val="6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有效期</w:t>
            </w:r>
          </w:p>
        </w:tc>
        <w:tc>
          <w:tcPr>
            <w:tcW w:w="1421" w:type="dxa"/>
            <w:gridSpan w:val="3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年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月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日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国籍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1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/>
                <w:bCs/>
                <w:color w:val="808080"/>
                <w:sz w:val="24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 w:val="24"/>
              </w:rPr>
              <w:t>Part 2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申请者旅行证件信息（中文填写）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护照号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447" w:type="dxa"/>
            <w:gridSpan w:val="2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有效期</w:t>
            </w:r>
          </w:p>
        </w:tc>
        <w:tc>
          <w:tcPr>
            <w:tcW w:w="1210" w:type="dxa"/>
            <w:gridSpan w:val="3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年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月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日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签发地</w:t>
            </w:r>
          </w:p>
        </w:tc>
        <w:tc>
          <w:tcPr>
            <w:tcW w:w="1421" w:type="dxa"/>
            <w:gridSpan w:val="3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旧护照号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若有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有效签证</w:t>
            </w:r>
          </w:p>
        </w:tc>
        <w:tc>
          <w:tcPr>
            <w:tcW w:w="3077" w:type="dxa"/>
            <w:gridSpan w:val="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（请填写目前持有的所有有效签证的国家、类别、有效期</w:t>
            </w:r>
          </w:p>
        </w:tc>
        <w:tc>
          <w:tcPr>
            <w:tcW w:w="2115" w:type="dxa"/>
            <w:gridSpan w:val="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拒签历史及理由</w:t>
            </w:r>
          </w:p>
        </w:tc>
        <w:tc>
          <w:tcPr>
            <w:tcW w:w="4061" w:type="dxa"/>
            <w:gridSpan w:val="5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若有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1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/>
                <w:bCs/>
                <w:sz w:val="24"/>
              </w:rPr>
            </w:pPr>
            <w:r w:rsidRPr="000E6ABB">
              <w:rPr>
                <w:rFonts w:eastAsia="黑体" w:cs="微软雅黑"/>
                <w:b/>
                <w:bCs/>
                <w:sz w:val="24"/>
              </w:rPr>
              <w:t xml:space="preserve">Part 3 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申请者学术信息（中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/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英文填写）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入学年份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4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学制</w:t>
            </w:r>
          </w:p>
        </w:tc>
        <w:tc>
          <w:tcPr>
            <w:tcW w:w="1210" w:type="dxa"/>
            <w:gridSpan w:val="3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2/3/4/5</w:t>
            </w:r>
            <w:r w:rsidRPr="000E6ABB">
              <w:rPr>
                <w:rFonts w:eastAsia="黑体" w:cs="微软雅黑"/>
                <w:bCs/>
                <w:szCs w:val="21"/>
              </w:rPr>
              <w:t>年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在读学历</w:t>
            </w:r>
          </w:p>
        </w:tc>
        <w:tc>
          <w:tcPr>
            <w:tcW w:w="1421" w:type="dxa"/>
            <w:gridSpan w:val="3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本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/ </w:t>
            </w:r>
            <w:r w:rsidRPr="000E6ABB">
              <w:rPr>
                <w:rFonts w:eastAsia="黑体" w:cs="微软雅黑"/>
                <w:bCs/>
                <w:szCs w:val="21"/>
              </w:rPr>
              <w:t>研</w:t>
            </w:r>
          </w:p>
        </w:tc>
        <w:tc>
          <w:tcPr>
            <w:tcW w:w="1291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年级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在读院校</w:t>
            </w:r>
          </w:p>
        </w:tc>
        <w:tc>
          <w:tcPr>
            <w:tcW w:w="3913" w:type="dxa"/>
            <w:gridSpan w:val="6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中文</w:t>
            </w:r>
          </w:p>
        </w:tc>
        <w:tc>
          <w:tcPr>
            <w:tcW w:w="1279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在读院校</w:t>
            </w:r>
          </w:p>
        </w:tc>
        <w:tc>
          <w:tcPr>
            <w:tcW w:w="4061" w:type="dxa"/>
            <w:gridSpan w:val="5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英文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院系</w:t>
            </w:r>
          </w:p>
        </w:tc>
        <w:tc>
          <w:tcPr>
            <w:tcW w:w="3913" w:type="dxa"/>
            <w:gridSpan w:val="6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中文</w:t>
            </w:r>
          </w:p>
        </w:tc>
        <w:tc>
          <w:tcPr>
            <w:tcW w:w="1279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院系</w:t>
            </w:r>
          </w:p>
        </w:tc>
        <w:tc>
          <w:tcPr>
            <w:tcW w:w="4061" w:type="dxa"/>
            <w:gridSpan w:val="5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英文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专业</w:t>
            </w:r>
          </w:p>
        </w:tc>
        <w:tc>
          <w:tcPr>
            <w:tcW w:w="3913" w:type="dxa"/>
            <w:gridSpan w:val="6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中文</w:t>
            </w:r>
          </w:p>
        </w:tc>
        <w:tc>
          <w:tcPr>
            <w:tcW w:w="1279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专业</w:t>
            </w:r>
          </w:p>
        </w:tc>
        <w:tc>
          <w:tcPr>
            <w:tcW w:w="4061" w:type="dxa"/>
            <w:gridSpan w:val="5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英文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CET4</w:t>
            </w:r>
            <w:r w:rsidRPr="000E6ABB">
              <w:rPr>
                <w:rFonts w:eastAsia="黑体" w:cs="微软雅黑"/>
                <w:bCs/>
                <w:szCs w:val="21"/>
              </w:rPr>
              <w:t>成绩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  <w:tc>
          <w:tcPr>
            <w:tcW w:w="14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CET6</w:t>
            </w:r>
            <w:r w:rsidRPr="000E6ABB">
              <w:rPr>
                <w:rFonts w:eastAsia="黑体" w:cs="微软雅黑"/>
                <w:bCs/>
                <w:szCs w:val="21"/>
              </w:rPr>
              <w:t>成绩</w:t>
            </w:r>
          </w:p>
        </w:tc>
        <w:tc>
          <w:tcPr>
            <w:tcW w:w="1210" w:type="dxa"/>
            <w:gridSpan w:val="3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GPA</w:t>
            </w:r>
          </w:p>
        </w:tc>
        <w:tc>
          <w:tcPr>
            <w:tcW w:w="4061" w:type="dxa"/>
            <w:gridSpan w:val="5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绩点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 / 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满分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2689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德语水平</w:t>
            </w:r>
          </w:p>
        </w:tc>
        <w:tc>
          <w:tcPr>
            <w:tcW w:w="2657" w:type="dxa"/>
            <w:gridSpan w:val="5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无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 xml:space="preserve"> /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基础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 xml:space="preserve"> /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中级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 xml:space="preserve"> /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中上级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 xml:space="preserve"> /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高级</w:t>
            </w:r>
          </w:p>
        </w:tc>
        <w:tc>
          <w:tcPr>
            <w:tcW w:w="2655" w:type="dxa"/>
            <w:gridSpan w:val="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是否希望转换本次学分</w:t>
            </w:r>
          </w:p>
        </w:tc>
        <w:tc>
          <w:tcPr>
            <w:tcW w:w="2685" w:type="dxa"/>
            <w:gridSpan w:val="3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是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否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TOEFL</w:t>
            </w:r>
            <w:r w:rsidRPr="000E6ABB">
              <w:rPr>
                <w:rFonts w:eastAsia="黑体" w:cs="微软雅黑"/>
                <w:bCs/>
                <w:szCs w:val="21"/>
              </w:rPr>
              <w:t>成绩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4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小分成绩</w:t>
            </w:r>
          </w:p>
        </w:tc>
        <w:tc>
          <w:tcPr>
            <w:tcW w:w="3910" w:type="dxa"/>
            <w:gridSpan w:val="8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听力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阅读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口语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写作</w:t>
            </w:r>
          </w:p>
        </w:tc>
        <w:tc>
          <w:tcPr>
            <w:tcW w:w="1291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考试时间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年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月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日</w:t>
            </w:r>
          </w:p>
        </w:tc>
      </w:tr>
      <w:tr w:rsidR="002A3A8D" w:rsidRPr="002A3A8D" w:rsidTr="000E6ABB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IELTS</w:t>
            </w:r>
            <w:r w:rsidRPr="000E6ABB">
              <w:rPr>
                <w:rFonts w:eastAsia="黑体" w:cs="微软雅黑"/>
                <w:bCs/>
                <w:szCs w:val="21"/>
              </w:rPr>
              <w:t>成绩</w:t>
            </w:r>
          </w:p>
        </w:tc>
        <w:tc>
          <w:tcPr>
            <w:tcW w:w="1256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小分成绩</w:t>
            </w:r>
          </w:p>
        </w:tc>
        <w:tc>
          <w:tcPr>
            <w:tcW w:w="3910" w:type="dxa"/>
            <w:gridSpan w:val="8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听力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阅读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口语</w:t>
            </w:r>
            <w:r w:rsidRPr="000E6ABB">
              <w:rPr>
                <w:rFonts w:eastAsia="黑体" w:cs="微软雅黑"/>
                <w:bCs/>
                <w:szCs w:val="21"/>
              </w:rPr>
              <w:t xml:space="preserve">  /  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写作</w:t>
            </w:r>
          </w:p>
        </w:tc>
        <w:tc>
          <w:tcPr>
            <w:tcW w:w="1291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考试时间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年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月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/</w:t>
            </w:r>
            <w:r w:rsidRPr="000E6ABB">
              <w:rPr>
                <w:rFonts w:eastAsia="黑体" w:cs="微软雅黑"/>
                <w:bCs/>
                <w:color w:val="808080"/>
                <w:szCs w:val="21"/>
              </w:rPr>
              <w:t>日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1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/>
                <w:bCs/>
                <w:sz w:val="24"/>
              </w:rPr>
            </w:pPr>
            <w:bookmarkStart w:id="6" w:name="OLE_LINK18"/>
            <w:r w:rsidRPr="000E6ABB">
              <w:rPr>
                <w:rFonts w:eastAsia="黑体" w:cs="微软雅黑"/>
                <w:b/>
                <w:bCs/>
                <w:sz w:val="24"/>
              </w:rPr>
              <w:t xml:space="preserve">Part 4 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申请者通讯信息（中文填写）</w:t>
            </w:r>
          </w:p>
        </w:tc>
      </w:tr>
      <w:bookmarkEnd w:id="6"/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手机号码</w:t>
            </w:r>
          </w:p>
        </w:tc>
        <w:tc>
          <w:tcPr>
            <w:tcW w:w="3913" w:type="dxa"/>
            <w:gridSpan w:val="6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2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电子邮箱</w:t>
            </w:r>
          </w:p>
        </w:tc>
        <w:tc>
          <w:tcPr>
            <w:tcW w:w="4061" w:type="dxa"/>
            <w:gridSpan w:val="5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QQ</w:t>
            </w:r>
          </w:p>
        </w:tc>
        <w:tc>
          <w:tcPr>
            <w:tcW w:w="3913" w:type="dxa"/>
            <w:gridSpan w:val="6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  <w:tc>
          <w:tcPr>
            <w:tcW w:w="12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微信</w:t>
            </w:r>
          </w:p>
        </w:tc>
        <w:tc>
          <w:tcPr>
            <w:tcW w:w="4061" w:type="dxa"/>
            <w:gridSpan w:val="5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居住地址</w:t>
            </w:r>
          </w:p>
        </w:tc>
        <w:tc>
          <w:tcPr>
            <w:tcW w:w="6613" w:type="dxa"/>
            <w:gridSpan w:val="11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（请认真、完整填写，请填写长期居住、生活的地址，如学校宿舍地址或家庭地址）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邮编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433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邮寄地址</w:t>
            </w:r>
          </w:p>
        </w:tc>
        <w:tc>
          <w:tcPr>
            <w:tcW w:w="6613" w:type="dxa"/>
            <w:gridSpan w:val="11"/>
            <w:tcBorders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（请认真、完整填写以便邮寄录取信等重要材料）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邮编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</w:p>
        </w:tc>
      </w:tr>
      <w:tr w:rsidR="002A3A8D" w:rsidRPr="002A3A8D" w:rsidTr="000E6A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紧急联络人信息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姓名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性别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关系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</w:tr>
      <w:tr w:rsidR="002A3A8D" w:rsidRPr="002A3A8D" w:rsidTr="002A3A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手机号码</w:t>
            </w:r>
          </w:p>
        </w:tc>
        <w:tc>
          <w:tcPr>
            <w:tcW w:w="37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电子邮箱</w:t>
            </w:r>
          </w:p>
        </w:tc>
        <w:tc>
          <w:tcPr>
            <w:tcW w:w="4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</w:p>
        </w:tc>
      </w:tr>
      <w:tr w:rsidR="002A3A8D" w:rsidRPr="002A3A8D" w:rsidTr="002A3A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居住地址</w:t>
            </w:r>
          </w:p>
        </w:tc>
        <w:tc>
          <w:tcPr>
            <w:tcW w:w="634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right"/>
              <w:rPr>
                <w:rFonts w:eastAsia="黑体" w:cs="微软雅黑"/>
                <w:bCs/>
                <w:color w:val="808080"/>
                <w:szCs w:val="21"/>
              </w:rPr>
            </w:pPr>
            <w:r w:rsidRPr="000E6ABB">
              <w:rPr>
                <w:rFonts w:eastAsia="黑体" w:cs="微软雅黑"/>
                <w:bCs/>
                <w:color w:val="808080"/>
                <w:szCs w:val="21"/>
              </w:rPr>
              <w:t>（请认真、完整填写长期居住、生活的地址，如家庭或单位地址）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邮编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/>
                <w:szCs w:val="21"/>
              </w:rPr>
            </w:pPr>
          </w:p>
        </w:tc>
      </w:tr>
    </w:tbl>
    <w:p w:rsidR="000E6ABB" w:rsidRDefault="000E6ABB">
      <w:pPr>
        <w:widowControl/>
        <w:jc w:val="left"/>
      </w:pPr>
      <w:r>
        <w:br w:type="page"/>
      </w:r>
    </w:p>
    <w:p w:rsidR="002A3A8D" w:rsidRDefault="002A3A8D"/>
    <w:tbl>
      <w:tblPr>
        <w:tblW w:w="10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34"/>
        <w:gridCol w:w="1846"/>
        <w:gridCol w:w="1857"/>
        <w:gridCol w:w="1349"/>
      </w:tblGrid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/>
                <w:bCs/>
                <w:sz w:val="24"/>
              </w:rPr>
            </w:pPr>
            <w:r w:rsidRPr="000E6ABB">
              <w:rPr>
                <w:rFonts w:eastAsia="黑体" w:cs="微软雅黑"/>
                <w:b/>
                <w:bCs/>
                <w:sz w:val="24"/>
              </w:rPr>
              <w:t xml:space="preserve">Part 5 </w:t>
            </w:r>
            <w:r w:rsidRPr="000E6ABB">
              <w:rPr>
                <w:rFonts w:eastAsia="黑体" w:cs="微软雅黑"/>
                <w:b/>
                <w:bCs/>
                <w:sz w:val="24"/>
              </w:rPr>
              <w:t>选课确认信息（英文填写）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4"/>
            <w:vAlign w:val="center"/>
          </w:tcPr>
          <w:p w:rsidR="002A3A8D" w:rsidRPr="000E6ABB" w:rsidRDefault="002A3A8D" w:rsidP="002A3A8D">
            <w:pPr>
              <w:widowControl/>
              <w:numPr>
                <w:ilvl w:val="0"/>
                <w:numId w:val="10"/>
              </w:numPr>
              <w:adjustRightInd w:val="0"/>
              <w:snapToGrid w:val="0"/>
              <w:rPr>
                <w:rFonts w:eastAsia="黑体" w:cs="微软雅黑"/>
                <w:b/>
                <w:bCs/>
                <w:szCs w:val="21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请填写您想参加的课程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4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ind w:firstLineChars="200" w:firstLine="422"/>
              <w:rPr>
                <w:rFonts w:eastAsia="黑体" w:cs="微软雅黑"/>
                <w:bCs/>
                <w:color w:val="808080"/>
                <w:kern w:val="0"/>
                <w:szCs w:val="21"/>
                <w:u w:val="single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 xml:space="preserve">A-Track: </w:t>
            </w:r>
            <w:r w:rsidRPr="000E6ABB">
              <w:rPr>
                <w:rFonts w:eastAsia="黑体" w:cs="微软雅黑"/>
                <w:bCs/>
                <w:color w:val="808080"/>
                <w:kern w:val="0"/>
                <w:szCs w:val="21"/>
                <w:u w:val="single"/>
              </w:rPr>
              <w:t>课程编号，课程名称</w:t>
            </w:r>
          </w:p>
          <w:p w:rsidR="002A3A8D" w:rsidRPr="000E6ABB" w:rsidRDefault="002A3A8D" w:rsidP="008E536A">
            <w:pPr>
              <w:widowControl/>
              <w:adjustRightInd w:val="0"/>
              <w:snapToGrid w:val="0"/>
              <w:ind w:firstLineChars="200" w:firstLine="420"/>
              <w:rPr>
                <w:rFonts w:eastAsia="黑体" w:cs="微软雅黑"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Cs/>
                <w:kern w:val="0"/>
                <w:szCs w:val="21"/>
              </w:rPr>
              <w:t>and</w:t>
            </w:r>
          </w:p>
          <w:p w:rsidR="002A3A8D" w:rsidRPr="000E6ABB" w:rsidRDefault="002A3A8D" w:rsidP="008E536A">
            <w:pPr>
              <w:widowControl/>
              <w:adjustRightInd w:val="0"/>
              <w:snapToGrid w:val="0"/>
              <w:ind w:firstLineChars="200" w:firstLine="422"/>
              <w:rPr>
                <w:rFonts w:eastAsia="黑体" w:cs="微软雅黑"/>
                <w:bCs/>
                <w:kern w:val="0"/>
                <w:szCs w:val="21"/>
                <w:u w:val="single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 xml:space="preserve">B-Track: </w:t>
            </w:r>
            <w:r w:rsidRPr="000E6ABB">
              <w:rPr>
                <w:rFonts w:eastAsia="黑体" w:cs="微软雅黑"/>
                <w:bCs/>
                <w:color w:val="808080"/>
                <w:kern w:val="0"/>
                <w:szCs w:val="21"/>
                <w:u w:val="single"/>
              </w:rPr>
              <w:t>课程编号，课程名称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4"/>
            <w:vAlign w:val="center"/>
          </w:tcPr>
          <w:p w:rsidR="002A3A8D" w:rsidRPr="000E6ABB" w:rsidRDefault="002A3A8D" w:rsidP="002A3A8D">
            <w:pPr>
              <w:widowControl/>
              <w:numPr>
                <w:ilvl w:val="0"/>
                <w:numId w:val="12"/>
              </w:numPr>
              <w:adjustRightInd w:val="0"/>
              <w:snapToGrid w:val="0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请用</w:t>
            </w: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“√”</w:t>
            </w: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选出您想申请的住宿类型（必填）：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7480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b/>
                <w:kern w:val="0"/>
                <w:szCs w:val="21"/>
              </w:rPr>
            </w:pPr>
            <w:r w:rsidRPr="000E6ABB">
              <w:rPr>
                <w:rFonts w:eastAsia="黑体" w:cs="宋体"/>
                <w:b/>
                <w:kern w:val="0"/>
                <w:szCs w:val="21"/>
              </w:rPr>
              <w:t>住宿类型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b/>
                <w:kern w:val="0"/>
                <w:szCs w:val="21"/>
              </w:rPr>
            </w:pPr>
            <w:r w:rsidRPr="000E6ABB">
              <w:rPr>
                <w:rFonts w:eastAsia="黑体" w:cs="宋体"/>
                <w:b/>
                <w:kern w:val="0"/>
                <w:szCs w:val="21"/>
              </w:rPr>
              <w:t>价格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/>
                <w:bCs/>
                <w:szCs w:val="21"/>
              </w:rPr>
            </w:pPr>
            <w:r w:rsidRPr="000E6ABB">
              <w:rPr>
                <w:rFonts w:eastAsia="黑体" w:cs="微软雅黑"/>
                <w:b/>
                <w:bCs/>
                <w:szCs w:val="21"/>
              </w:rPr>
              <w:t>请打</w:t>
            </w:r>
            <w:r w:rsidRPr="000E6ABB">
              <w:rPr>
                <w:rFonts w:eastAsia="黑体" w:cs="微软雅黑"/>
                <w:b/>
                <w:bCs/>
                <w:szCs w:val="21"/>
              </w:rPr>
              <w:t>“√”</w:t>
            </w:r>
            <w:r w:rsidRPr="000E6ABB">
              <w:rPr>
                <w:rFonts w:eastAsia="黑体" w:cs="微软雅黑"/>
                <w:b/>
                <w:bCs/>
                <w:szCs w:val="21"/>
              </w:rPr>
              <w:t>表示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7480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1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Single room in shared apartment (Studentenwerk)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420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7480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2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Single room in shared apartment (Studentendorf)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420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7480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3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Single apartment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645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7480" w:type="dxa"/>
            <w:gridSpan w:val="2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4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Homestay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695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10686" w:type="dxa"/>
            <w:gridSpan w:val="4"/>
            <w:vAlign w:val="center"/>
          </w:tcPr>
          <w:p w:rsidR="002A3A8D" w:rsidRPr="000E6ABB" w:rsidRDefault="002A3A8D" w:rsidP="002A3A8D">
            <w:pPr>
              <w:widowControl/>
              <w:numPr>
                <w:ilvl w:val="0"/>
                <w:numId w:val="11"/>
              </w:numPr>
              <w:adjustRightInd w:val="0"/>
              <w:snapToGrid w:val="0"/>
              <w:rPr>
                <w:rFonts w:eastAsia="黑体" w:cs="微软雅黑"/>
                <w:b/>
                <w:bCs/>
                <w:kern w:val="0"/>
                <w:szCs w:val="21"/>
              </w:rPr>
            </w:pP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请用</w:t>
            </w: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“√”</w:t>
            </w:r>
            <w:r w:rsidRPr="000E6ABB">
              <w:rPr>
                <w:rFonts w:eastAsia="黑体" w:cs="微软雅黑"/>
                <w:b/>
                <w:bCs/>
                <w:kern w:val="0"/>
                <w:szCs w:val="21"/>
              </w:rPr>
              <w:t>选出您想申请参加的课外活动（选填）：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宋体"/>
                <w:b/>
                <w:bCs/>
                <w:kern w:val="0"/>
                <w:szCs w:val="21"/>
              </w:rPr>
              <w:t>活动项目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宋体"/>
                <w:b/>
                <w:bCs/>
                <w:kern w:val="0"/>
                <w:szCs w:val="21"/>
              </w:rPr>
              <w:t>日期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宋体"/>
                <w:b/>
                <w:bCs/>
                <w:kern w:val="0"/>
                <w:szCs w:val="21"/>
              </w:rPr>
              <w:t>价格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/>
                <w:bCs/>
                <w:szCs w:val="21"/>
              </w:rPr>
              <w:t>请打</w:t>
            </w:r>
            <w:r w:rsidRPr="000E6ABB">
              <w:rPr>
                <w:rFonts w:eastAsia="黑体" w:cs="微软雅黑"/>
                <w:b/>
                <w:bCs/>
                <w:szCs w:val="21"/>
              </w:rPr>
              <w:t>“√”</w:t>
            </w:r>
            <w:r w:rsidRPr="000E6ABB">
              <w:rPr>
                <w:rFonts w:eastAsia="黑体" w:cs="微软雅黑"/>
                <w:b/>
                <w:bCs/>
                <w:szCs w:val="21"/>
              </w:rPr>
              <w:t>表示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1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River Boat Tour through Downtown Berlin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7</w:t>
            </w:r>
            <w:r w:rsidRPr="000E6ABB">
              <w:rPr>
                <w:rFonts w:eastAsia="黑体" w:cs="宋体"/>
                <w:kern w:val="0"/>
                <w:szCs w:val="21"/>
              </w:rPr>
              <w:t>月</w:t>
            </w:r>
            <w:r w:rsidRPr="000E6ABB">
              <w:rPr>
                <w:rFonts w:eastAsia="黑体" w:cs="宋体"/>
                <w:kern w:val="0"/>
                <w:szCs w:val="21"/>
              </w:rPr>
              <w:t>17</w:t>
            </w:r>
            <w:r w:rsidRPr="000E6ABB">
              <w:rPr>
                <w:rFonts w:eastAsia="黑体" w:cs="宋体"/>
                <w:kern w:val="0"/>
                <w:szCs w:val="21"/>
              </w:rPr>
              <w:t>日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Free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2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Visit of the Reichstag building and the Federal Parliament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（暂未公布）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Free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3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Daytrip to Potsdam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7</w:t>
            </w:r>
            <w:r w:rsidRPr="000E6ABB">
              <w:rPr>
                <w:rFonts w:eastAsia="黑体" w:cs="宋体"/>
                <w:kern w:val="0"/>
                <w:szCs w:val="21"/>
              </w:rPr>
              <w:t>月</w:t>
            </w:r>
            <w:r w:rsidRPr="000E6ABB">
              <w:rPr>
                <w:rFonts w:eastAsia="黑体" w:cs="宋体"/>
                <w:kern w:val="0"/>
                <w:szCs w:val="21"/>
              </w:rPr>
              <w:t>20</w:t>
            </w:r>
            <w:r w:rsidRPr="000E6ABB">
              <w:rPr>
                <w:rFonts w:eastAsia="黑体" w:cs="宋体"/>
                <w:kern w:val="0"/>
                <w:szCs w:val="21"/>
              </w:rPr>
              <w:t>日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35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4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Weekend excursion to Dresden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7</w:t>
            </w:r>
            <w:r w:rsidRPr="000E6ABB">
              <w:rPr>
                <w:rFonts w:eastAsia="黑体" w:cs="宋体"/>
                <w:kern w:val="0"/>
                <w:szCs w:val="21"/>
              </w:rPr>
              <w:t>月</w:t>
            </w:r>
            <w:r w:rsidRPr="000E6ABB">
              <w:rPr>
                <w:rFonts w:eastAsia="黑体" w:cs="宋体"/>
                <w:kern w:val="0"/>
                <w:szCs w:val="21"/>
              </w:rPr>
              <w:t>27-28</w:t>
            </w:r>
            <w:r w:rsidRPr="000E6ABB">
              <w:rPr>
                <w:rFonts w:eastAsia="黑体" w:cs="宋体"/>
                <w:kern w:val="0"/>
                <w:szCs w:val="21"/>
              </w:rPr>
              <w:t>日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130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  <w:tr w:rsidR="002A3A8D" w:rsidRPr="002A3A8D" w:rsidTr="002A3A8D">
        <w:trPr>
          <w:trHeight w:val="510"/>
          <w:jc w:val="center"/>
        </w:trPr>
        <w:tc>
          <w:tcPr>
            <w:tcW w:w="5634" w:type="dxa"/>
            <w:vAlign w:val="center"/>
          </w:tcPr>
          <w:p w:rsidR="002A3A8D" w:rsidRPr="000E6ABB" w:rsidRDefault="002A3A8D" w:rsidP="008E536A">
            <w:pPr>
              <w:widowControl/>
              <w:jc w:val="left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5</w:t>
            </w:r>
            <w:r w:rsidRPr="000E6ABB">
              <w:rPr>
                <w:rFonts w:eastAsia="黑体" w:cs="宋体"/>
                <w:kern w:val="0"/>
                <w:szCs w:val="21"/>
              </w:rPr>
              <w:t>，</w:t>
            </w:r>
            <w:r w:rsidRPr="000E6ABB">
              <w:rPr>
                <w:rFonts w:eastAsia="黑体" w:cs="宋体"/>
                <w:kern w:val="0"/>
                <w:szCs w:val="21"/>
              </w:rPr>
              <w:t>Daytrip to Leipzig</w:t>
            </w:r>
          </w:p>
        </w:tc>
        <w:tc>
          <w:tcPr>
            <w:tcW w:w="1846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8</w:t>
            </w:r>
            <w:r w:rsidRPr="000E6ABB">
              <w:rPr>
                <w:rFonts w:eastAsia="黑体" w:cs="宋体"/>
                <w:kern w:val="0"/>
                <w:szCs w:val="21"/>
              </w:rPr>
              <w:t>月</w:t>
            </w:r>
            <w:r w:rsidRPr="000E6ABB">
              <w:rPr>
                <w:rFonts w:eastAsia="黑体" w:cs="宋体"/>
                <w:kern w:val="0"/>
                <w:szCs w:val="21"/>
              </w:rPr>
              <w:t>3</w:t>
            </w:r>
            <w:r w:rsidRPr="000E6ABB">
              <w:rPr>
                <w:rFonts w:eastAsia="黑体" w:cs="宋体"/>
                <w:kern w:val="0"/>
                <w:szCs w:val="21"/>
              </w:rPr>
              <w:t>日</w:t>
            </w:r>
          </w:p>
        </w:tc>
        <w:tc>
          <w:tcPr>
            <w:tcW w:w="1857" w:type="dxa"/>
            <w:vAlign w:val="center"/>
          </w:tcPr>
          <w:p w:rsidR="002A3A8D" w:rsidRPr="000E6ABB" w:rsidRDefault="002A3A8D" w:rsidP="008E536A">
            <w:pPr>
              <w:widowControl/>
              <w:jc w:val="center"/>
              <w:rPr>
                <w:rFonts w:eastAsia="黑体" w:cs="宋体"/>
                <w:kern w:val="0"/>
                <w:szCs w:val="21"/>
              </w:rPr>
            </w:pPr>
            <w:r w:rsidRPr="000E6ABB">
              <w:rPr>
                <w:rFonts w:eastAsia="黑体" w:cs="宋体"/>
                <w:kern w:val="0"/>
                <w:szCs w:val="21"/>
              </w:rPr>
              <w:t>60</w:t>
            </w:r>
            <w:r w:rsidRPr="000E6ABB">
              <w:rPr>
                <w:rFonts w:eastAsia="黑体" w:cs="宋体"/>
                <w:kern w:val="0"/>
                <w:szCs w:val="21"/>
              </w:rPr>
              <w:t>欧元</w:t>
            </w:r>
          </w:p>
        </w:tc>
        <w:tc>
          <w:tcPr>
            <w:tcW w:w="1349" w:type="dxa"/>
            <w:vAlign w:val="center"/>
          </w:tcPr>
          <w:p w:rsidR="002A3A8D" w:rsidRPr="000E6ABB" w:rsidRDefault="002A3A8D" w:rsidP="008E536A">
            <w:pPr>
              <w:widowControl/>
              <w:adjustRightInd w:val="0"/>
              <w:snapToGrid w:val="0"/>
              <w:jc w:val="center"/>
              <w:rPr>
                <w:rFonts w:eastAsia="黑体" w:cs="微软雅黑"/>
                <w:bCs/>
                <w:szCs w:val="21"/>
              </w:rPr>
            </w:pPr>
            <w:r w:rsidRPr="000E6ABB">
              <w:rPr>
                <w:rFonts w:eastAsia="黑体" w:cs="微软雅黑"/>
                <w:bCs/>
                <w:szCs w:val="21"/>
              </w:rPr>
              <w:t>（）</w:t>
            </w:r>
          </w:p>
        </w:tc>
      </w:tr>
    </w:tbl>
    <w:p w:rsidR="004D78CF" w:rsidRDefault="004D78CF">
      <w:pPr>
        <w:rPr>
          <w:rFonts w:ascii="黑体" w:eastAsia="黑体" w:hAnsi="黑体" w:cs="黑体"/>
        </w:rPr>
      </w:pPr>
    </w:p>
    <w:sectPr w:rsidR="004D78CF" w:rsidSect="0097614D">
      <w:pgSz w:w="11906" w:h="16838"/>
      <w:pgMar w:top="1440" w:right="851" w:bottom="1440" w:left="851" w:header="851" w:footer="992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A2B" w:rsidRDefault="00C56A2B" w:rsidP="00BD6DBA">
      <w:r>
        <w:separator/>
      </w:r>
    </w:p>
  </w:endnote>
  <w:endnote w:type="continuationSeparator" w:id="1">
    <w:p w:rsidR="00C56A2B" w:rsidRDefault="00C56A2B" w:rsidP="00BD6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A2B" w:rsidRDefault="00C56A2B" w:rsidP="00BD6DBA">
      <w:r>
        <w:separator/>
      </w:r>
    </w:p>
  </w:footnote>
  <w:footnote w:type="continuationSeparator" w:id="1">
    <w:p w:rsidR="00C56A2B" w:rsidRDefault="00C56A2B" w:rsidP="00BD6D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D20"/>
    <w:multiLevelType w:val="multilevel"/>
    <w:tmpl w:val="04752D20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60F6FCD"/>
    <w:multiLevelType w:val="hybridMultilevel"/>
    <w:tmpl w:val="DAEABB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CFA67A2"/>
    <w:multiLevelType w:val="hybridMultilevel"/>
    <w:tmpl w:val="5086BA6E"/>
    <w:lvl w:ilvl="0" w:tplc="AD02AD28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7E7812"/>
    <w:multiLevelType w:val="hybridMultilevel"/>
    <w:tmpl w:val="17EAC3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846118"/>
    <w:multiLevelType w:val="hybridMultilevel"/>
    <w:tmpl w:val="2A044E1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C3169F2"/>
    <w:multiLevelType w:val="singleLevel"/>
    <w:tmpl w:val="2C3169F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2CD40453"/>
    <w:multiLevelType w:val="hybridMultilevel"/>
    <w:tmpl w:val="49661C9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6CF5EBE"/>
    <w:multiLevelType w:val="hybridMultilevel"/>
    <w:tmpl w:val="BA2840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AB72B78"/>
    <w:multiLevelType w:val="hybridMultilevel"/>
    <w:tmpl w:val="9C2A96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C4B1D31"/>
    <w:multiLevelType w:val="multilevel"/>
    <w:tmpl w:val="4C4B1D3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34A7DDD"/>
    <w:multiLevelType w:val="multilevel"/>
    <w:tmpl w:val="534A7DD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A6A1096"/>
    <w:multiLevelType w:val="hybridMultilevel"/>
    <w:tmpl w:val="10D4E0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0"/>
  </w:num>
  <w:num w:numId="5">
    <w:abstractNumId w:val="3"/>
  </w:num>
  <w:num w:numId="6">
    <w:abstractNumId w:val="1"/>
  </w:num>
  <w:num w:numId="7">
    <w:abstractNumId w:val="11"/>
  </w:num>
  <w:num w:numId="8">
    <w:abstractNumId w:val="4"/>
  </w:num>
  <w:num w:numId="9">
    <w:abstractNumId w:val="8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AB3BAC"/>
    <w:rsid w:val="000034A1"/>
    <w:rsid w:val="000073DE"/>
    <w:rsid w:val="00031A68"/>
    <w:rsid w:val="00037BBB"/>
    <w:rsid w:val="000450F3"/>
    <w:rsid w:val="00045213"/>
    <w:rsid w:val="00056466"/>
    <w:rsid w:val="000847BC"/>
    <w:rsid w:val="000C012C"/>
    <w:rsid w:val="000E6ABB"/>
    <w:rsid w:val="0013159D"/>
    <w:rsid w:val="00152A29"/>
    <w:rsid w:val="00191E21"/>
    <w:rsid w:val="001A0166"/>
    <w:rsid w:val="001B760B"/>
    <w:rsid w:val="001C0BBE"/>
    <w:rsid w:val="001E7E23"/>
    <w:rsid w:val="00217103"/>
    <w:rsid w:val="002347D3"/>
    <w:rsid w:val="00260000"/>
    <w:rsid w:val="002649E6"/>
    <w:rsid w:val="00271551"/>
    <w:rsid w:val="002716A6"/>
    <w:rsid w:val="00294718"/>
    <w:rsid w:val="002A3A8D"/>
    <w:rsid w:val="002A75DC"/>
    <w:rsid w:val="002B15EE"/>
    <w:rsid w:val="002C2499"/>
    <w:rsid w:val="002E5A58"/>
    <w:rsid w:val="00305944"/>
    <w:rsid w:val="0034656A"/>
    <w:rsid w:val="00385A6B"/>
    <w:rsid w:val="003A0C96"/>
    <w:rsid w:val="003C1904"/>
    <w:rsid w:val="003E6E89"/>
    <w:rsid w:val="0040140C"/>
    <w:rsid w:val="00484B8F"/>
    <w:rsid w:val="004B12EF"/>
    <w:rsid w:val="004D78CF"/>
    <w:rsid w:val="00521D29"/>
    <w:rsid w:val="005664A4"/>
    <w:rsid w:val="005A252C"/>
    <w:rsid w:val="005D6697"/>
    <w:rsid w:val="00630FCA"/>
    <w:rsid w:val="00656E62"/>
    <w:rsid w:val="00677DFC"/>
    <w:rsid w:val="00691C90"/>
    <w:rsid w:val="00695D58"/>
    <w:rsid w:val="006C2CA7"/>
    <w:rsid w:val="00723639"/>
    <w:rsid w:val="007322CB"/>
    <w:rsid w:val="00734692"/>
    <w:rsid w:val="00757104"/>
    <w:rsid w:val="007B2A2B"/>
    <w:rsid w:val="007D2CB0"/>
    <w:rsid w:val="007F57B2"/>
    <w:rsid w:val="00833F6E"/>
    <w:rsid w:val="0085014D"/>
    <w:rsid w:val="00865064"/>
    <w:rsid w:val="00882831"/>
    <w:rsid w:val="00896613"/>
    <w:rsid w:val="008A194A"/>
    <w:rsid w:val="008D21B2"/>
    <w:rsid w:val="008D2F27"/>
    <w:rsid w:val="0093271F"/>
    <w:rsid w:val="0094239A"/>
    <w:rsid w:val="00953157"/>
    <w:rsid w:val="00954071"/>
    <w:rsid w:val="00962DD5"/>
    <w:rsid w:val="0097614D"/>
    <w:rsid w:val="009D62CF"/>
    <w:rsid w:val="00A33CC6"/>
    <w:rsid w:val="00A90B97"/>
    <w:rsid w:val="00AB0AE8"/>
    <w:rsid w:val="00AB2FA4"/>
    <w:rsid w:val="00AC4760"/>
    <w:rsid w:val="00AF53CA"/>
    <w:rsid w:val="00B17AD9"/>
    <w:rsid w:val="00B23810"/>
    <w:rsid w:val="00B61937"/>
    <w:rsid w:val="00B732D1"/>
    <w:rsid w:val="00B80C25"/>
    <w:rsid w:val="00B976F2"/>
    <w:rsid w:val="00BD6DBA"/>
    <w:rsid w:val="00C20440"/>
    <w:rsid w:val="00C27353"/>
    <w:rsid w:val="00C56A2B"/>
    <w:rsid w:val="00C5765B"/>
    <w:rsid w:val="00C777FA"/>
    <w:rsid w:val="00C84121"/>
    <w:rsid w:val="00C860A7"/>
    <w:rsid w:val="00CA2E24"/>
    <w:rsid w:val="00CA4A05"/>
    <w:rsid w:val="00CB4DC6"/>
    <w:rsid w:val="00CC70AA"/>
    <w:rsid w:val="00D342AD"/>
    <w:rsid w:val="00D86029"/>
    <w:rsid w:val="00DA4FA4"/>
    <w:rsid w:val="00DD3931"/>
    <w:rsid w:val="00E0593D"/>
    <w:rsid w:val="00E21C46"/>
    <w:rsid w:val="00E50915"/>
    <w:rsid w:val="00E546D3"/>
    <w:rsid w:val="00E6532F"/>
    <w:rsid w:val="00E920A3"/>
    <w:rsid w:val="00E9747E"/>
    <w:rsid w:val="00EA0806"/>
    <w:rsid w:val="00ED312E"/>
    <w:rsid w:val="00F00595"/>
    <w:rsid w:val="00F60993"/>
    <w:rsid w:val="00F73F48"/>
    <w:rsid w:val="00FD461C"/>
    <w:rsid w:val="00FE2183"/>
    <w:rsid w:val="00FE2619"/>
    <w:rsid w:val="00FE4AEE"/>
    <w:rsid w:val="1D0837CB"/>
    <w:rsid w:val="23286EDF"/>
    <w:rsid w:val="27191F08"/>
    <w:rsid w:val="2941170B"/>
    <w:rsid w:val="2AD83E56"/>
    <w:rsid w:val="39DB07D5"/>
    <w:rsid w:val="3AE9306C"/>
    <w:rsid w:val="4582512C"/>
    <w:rsid w:val="4BE57F89"/>
    <w:rsid w:val="4D4804B2"/>
    <w:rsid w:val="564E6321"/>
    <w:rsid w:val="60B966D1"/>
    <w:rsid w:val="69AB3BAC"/>
    <w:rsid w:val="6AF51F48"/>
    <w:rsid w:val="6D535020"/>
    <w:rsid w:val="742B5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2F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列出段落2"/>
    <w:basedOn w:val="a"/>
    <w:uiPriority w:val="99"/>
    <w:qFormat/>
    <w:rsid w:val="008D2F27"/>
    <w:pPr>
      <w:ind w:firstLineChars="200" w:firstLine="420"/>
    </w:pPr>
  </w:style>
  <w:style w:type="paragraph" w:styleId="a3">
    <w:name w:val="header"/>
    <w:basedOn w:val="a"/>
    <w:link w:val="Char"/>
    <w:uiPriority w:val="99"/>
    <w:rsid w:val="00BD6D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6DB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BD6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D6DBA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5">
    <w:name w:val="Table Grid"/>
    <w:basedOn w:val="a1"/>
    <w:uiPriority w:val="59"/>
    <w:rsid w:val="00271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84121"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sid w:val="00294718"/>
    <w:pPr>
      <w:jc w:val="left"/>
    </w:pPr>
    <w:rPr>
      <w:kern w:val="0"/>
      <w:sz w:val="22"/>
      <w:szCs w:val="22"/>
      <w:lang w:eastAsia="en-US"/>
    </w:rPr>
  </w:style>
  <w:style w:type="character" w:styleId="a7">
    <w:name w:val="Hyperlink"/>
    <w:basedOn w:val="a0"/>
    <w:rsid w:val="00FD461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6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581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yperlink" Target="mailto:bjdq@xf-worl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a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131</TotalTime>
  <Pages>1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</dc:creator>
  <cp:lastModifiedBy>xiangfei</cp:lastModifiedBy>
  <cp:revision>9</cp:revision>
  <cp:lastPrinted>2018-11-01T05:42:00Z</cp:lastPrinted>
  <dcterms:created xsi:type="dcterms:W3CDTF">2018-11-30T03:04:00Z</dcterms:created>
  <dcterms:modified xsi:type="dcterms:W3CDTF">2019-02-25T09:02:00Z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